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A6E51F" w14:textId="77777777" w:rsidR="00930E1E" w:rsidRDefault="00930E1E" w:rsidP="00930E1E">
      <w:pPr>
        <w:pStyle w:val="1"/>
        <w:jc w:val="center"/>
        <w:rPr>
          <w:b/>
          <w:bCs/>
          <w:sz w:val="28"/>
        </w:rPr>
      </w:pPr>
      <w:r>
        <w:rPr>
          <w:rFonts w:ascii="黑体" w:eastAsia="黑体" w:hint="eastAsia"/>
          <w:b/>
          <w:bCs/>
          <w:sz w:val="28"/>
        </w:rPr>
        <w:t>质量管理日常检查规定</w:t>
      </w:r>
    </w:p>
    <w:p w14:paraId="23B0A277" w14:textId="77777777" w:rsidR="00930E1E" w:rsidRDefault="00930E1E" w:rsidP="00930E1E">
      <w:pPr>
        <w:pStyle w:val="1"/>
        <w:spacing w:before="120" w:line="360" w:lineRule="exact"/>
        <w:ind w:firstLineChars="177" w:firstLine="425"/>
        <w:rPr>
          <w:sz w:val="24"/>
        </w:rPr>
      </w:pPr>
    </w:p>
    <w:p w14:paraId="4A557EA7" w14:textId="77777777" w:rsidR="00930E1E" w:rsidRDefault="00930E1E" w:rsidP="00930E1E">
      <w:pPr>
        <w:pStyle w:val="1"/>
        <w:spacing w:before="120"/>
        <w:ind w:firstLineChars="177" w:firstLine="372"/>
      </w:pPr>
      <w:r>
        <w:rPr>
          <w:rFonts w:hint="eastAsia"/>
        </w:rPr>
        <w:t>第一条   避免人员的疏忽，而导致不良的影响，使全体员工，重视质量管理，确实为提高产品质量、降低成本而努力。</w:t>
      </w:r>
    </w:p>
    <w:p w14:paraId="4CE8BB30" w14:textId="77777777" w:rsidR="00930E1E" w:rsidRDefault="00930E1E" w:rsidP="00930E1E">
      <w:pPr>
        <w:pStyle w:val="1"/>
        <w:spacing w:before="120"/>
        <w:ind w:firstLine="425"/>
      </w:pPr>
      <w:r>
        <w:rPr>
          <w:rFonts w:hint="eastAsia"/>
        </w:rPr>
        <w:t>第二条</w:t>
      </w:r>
      <w:r>
        <w:t xml:space="preserve">  </w:t>
      </w:r>
      <w:r>
        <w:rPr>
          <w:rFonts w:hint="eastAsia"/>
        </w:rPr>
        <w:t>范围</w:t>
      </w:r>
    </w:p>
    <w:p w14:paraId="1761F735" w14:textId="77777777" w:rsidR="00930E1E" w:rsidRDefault="00930E1E" w:rsidP="00930E1E">
      <w:pPr>
        <w:pStyle w:val="1"/>
        <w:spacing w:before="120"/>
        <w:ind w:firstLine="425"/>
      </w:pPr>
      <w:r>
        <w:t>(</w:t>
      </w:r>
      <w:proofErr w:type="gramStart"/>
      <w:r>
        <w:rPr>
          <w:rFonts w:hint="eastAsia"/>
        </w:rPr>
        <w:t>一</w:t>
      </w:r>
      <w:proofErr w:type="gramEnd"/>
      <w:r>
        <w:t>)</w:t>
      </w:r>
      <w:r>
        <w:rPr>
          <w:rFonts w:hint="eastAsia"/>
        </w:rPr>
        <w:t>工作检查</w:t>
      </w:r>
    </w:p>
    <w:p w14:paraId="24556CC5" w14:textId="77777777" w:rsidR="00930E1E" w:rsidRDefault="00930E1E" w:rsidP="00930E1E">
      <w:pPr>
        <w:pStyle w:val="1"/>
        <w:spacing w:before="120"/>
        <w:ind w:firstLine="425"/>
      </w:pPr>
      <w:r>
        <w:t>(</w:t>
      </w:r>
      <w:r>
        <w:rPr>
          <w:rFonts w:hint="eastAsia"/>
        </w:rPr>
        <w:t>二</w:t>
      </w:r>
      <w:r>
        <w:t>)</w:t>
      </w:r>
      <w:r>
        <w:rPr>
          <w:rFonts w:hint="eastAsia"/>
        </w:rPr>
        <w:t>生产操作检查</w:t>
      </w:r>
    </w:p>
    <w:p w14:paraId="7C3A8419" w14:textId="77777777" w:rsidR="00930E1E" w:rsidRDefault="00930E1E" w:rsidP="00930E1E">
      <w:pPr>
        <w:pStyle w:val="1"/>
        <w:spacing w:before="120"/>
        <w:ind w:firstLine="425"/>
      </w:pPr>
      <w:r>
        <w:t>(</w:t>
      </w:r>
      <w:r>
        <w:rPr>
          <w:rFonts w:hint="eastAsia"/>
        </w:rPr>
        <w:t>三</w:t>
      </w:r>
      <w:r>
        <w:t>)</w:t>
      </w:r>
      <w:r>
        <w:rPr>
          <w:rFonts w:hint="eastAsia"/>
        </w:rPr>
        <w:t>自主检查</w:t>
      </w:r>
    </w:p>
    <w:p w14:paraId="6BEABEAC" w14:textId="77777777" w:rsidR="00930E1E" w:rsidRDefault="00930E1E" w:rsidP="00930E1E">
      <w:pPr>
        <w:pStyle w:val="1"/>
        <w:spacing w:before="120"/>
        <w:ind w:firstLine="425"/>
      </w:pPr>
      <w:r>
        <w:t>(</w:t>
      </w:r>
      <w:r>
        <w:rPr>
          <w:rFonts w:hint="eastAsia"/>
        </w:rPr>
        <w:t>四</w:t>
      </w:r>
      <w:r>
        <w:t>)</w:t>
      </w:r>
      <w:r>
        <w:rPr>
          <w:rFonts w:hint="eastAsia"/>
        </w:rPr>
        <w:t>外作厂商质量管理检查</w:t>
      </w:r>
    </w:p>
    <w:p w14:paraId="27A1B59C" w14:textId="77777777" w:rsidR="00930E1E" w:rsidRDefault="00930E1E" w:rsidP="00930E1E">
      <w:pPr>
        <w:pStyle w:val="1"/>
        <w:spacing w:before="120"/>
        <w:ind w:firstLine="425"/>
      </w:pPr>
      <w:r>
        <w:t>(</w:t>
      </w:r>
      <w:r>
        <w:rPr>
          <w:rFonts w:hint="eastAsia"/>
        </w:rPr>
        <w:t>五</w:t>
      </w:r>
      <w:r>
        <w:t>)</w:t>
      </w:r>
      <w:r>
        <w:rPr>
          <w:rFonts w:hint="eastAsia"/>
        </w:rPr>
        <w:t>质量保管检查</w:t>
      </w:r>
    </w:p>
    <w:p w14:paraId="01C0F585" w14:textId="77777777" w:rsidR="00930E1E" w:rsidRDefault="00930E1E" w:rsidP="00930E1E">
      <w:pPr>
        <w:pStyle w:val="1"/>
        <w:spacing w:before="120"/>
        <w:ind w:firstLine="425"/>
      </w:pPr>
      <w:r>
        <w:t>(</w:t>
      </w:r>
      <w:r>
        <w:rPr>
          <w:rFonts w:hint="eastAsia"/>
        </w:rPr>
        <w:t>六</w:t>
      </w:r>
      <w:r>
        <w:t>)</w:t>
      </w:r>
      <w:r>
        <w:rPr>
          <w:rFonts w:hint="eastAsia"/>
        </w:rPr>
        <w:t>设备维护检查</w:t>
      </w:r>
    </w:p>
    <w:p w14:paraId="6297AC9B" w14:textId="77777777" w:rsidR="00930E1E" w:rsidRDefault="00930E1E" w:rsidP="00930E1E">
      <w:pPr>
        <w:pStyle w:val="1"/>
        <w:spacing w:before="120"/>
        <w:ind w:firstLine="425"/>
      </w:pPr>
      <w:r>
        <w:t>(</w:t>
      </w:r>
      <w:r>
        <w:rPr>
          <w:rFonts w:hint="eastAsia"/>
        </w:rPr>
        <w:t>七</w:t>
      </w:r>
      <w:r>
        <w:t>)</w:t>
      </w:r>
      <w:r>
        <w:rPr>
          <w:rFonts w:hint="eastAsia"/>
        </w:rPr>
        <w:t>厂房安全卫生检查</w:t>
      </w:r>
    </w:p>
    <w:p w14:paraId="6FC5A67A" w14:textId="77777777" w:rsidR="00930E1E" w:rsidRDefault="00930E1E" w:rsidP="00930E1E">
      <w:pPr>
        <w:pStyle w:val="1"/>
        <w:spacing w:before="120"/>
        <w:ind w:firstLine="425"/>
      </w:pPr>
      <w:r>
        <w:t>(</w:t>
      </w:r>
      <w:r>
        <w:rPr>
          <w:rFonts w:hint="eastAsia"/>
        </w:rPr>
        <w:t>八</w:t>
      </w:r>
      <w:r>
        <w:t>)</w:t>
      </w:r>
      <w:r>
        <w:rPr>
          <w:rFonts w:hint="eastAsia"/>
        </w:rPr>
        <w:t>其他可能影响产品质量者</w:t>
      </w:r>
    </w:p>
    <w:p w14:paraId="0C9083F2" w14:textId="77777777" w:rsidR="00930E1E" w:rsidRDefault="00930E1E" w:rsidP="00930E1E">
      <w:pPr>
        <w:pStyle w:val="1"/>
        <w:spacing w:before="120"/>
        <w:ind w:firstLine="425"/>
      </w:pPr>
      <w:r>
        <w:rPr>
          <w:rFonts w:hint="eastAsia"/>
        </w:rPr>
        <w:t>第三条</w:t>
      </w:r>
      <w:r>
        <w:t xml:space="preserve">  </w:t>
      </w:r>
      <w:r>
        <w:rPr>
          <w:rFonts w:hint="eastAsia"/>
        </w:rPr>
        <w:t>检查的频率</w:t>
      </w:r>
    </w:p>
    <w:p w14:paraId="1F228480" w14:textId="77777777" w:rsidR="00930E1E" w:rsidRDefault="00930E1E" w:rsidP="00930E1E">
      <w:pPr>
        <w:pStyle w:val="1"/>
        <w:spacing w:before="120"/>
        <w:ind w:firstLine="425"/>
      </w:pPr>
      <w:r>
        <w:rPr>
          <w:rFonts w:hint="eastAsia"/>
        </w:rPr>
        <w:t>依检查范围的类别，以及对产品质量影响的程度而定。</w:t>
      </w:r>
    </w:p>
    <w:p w14:paraId="0A41F513" w14:textId="77777777" w:rsidR="00930E1E" w:rsidRDefault="00930E1E" w:rsidP="00930E1E">
      <w:pPr>
        <w:pStyle w:val="1"/>
        <w:spacing w:before="120"/>
        <w:ind w:firstLine="425"/>
      </w:pPr>
      <w:r>
        <w:rPr>
          <w:rFonts w:hint="eastAsia"/>
        </w:rPr>
        <w:t>第四条</w:t>
      </w:r>
      <w:r>
        <w:t xml:space="preserve">  </w:t>
      </w:r>
      <w:r>
        <w:rPr>
          <w:rFonts w:hint="eastAsia"/>
        </w:rPr>
        <w:t>检查的项目</w:t>
      </w:r>
    </w:p>
    <w:p w14:paraId="1F6393D3" w14:textId="77777777" w:rsidR="00930E1E" w:rsidRDefault="00930E1E" w:rsidP="00930E1E">
      <w:pPr>
        <w:pStyle w:val="1"/>
        <w:spacing w:before="120"/>
        <w:ind w:firstLine="425"/>
      </w:pPr>
      <w:r>
        <w:rPr>
          <w:rFonts w:hint="eastAsia"/>
        </w:rPr>
        <w:t>依检查范围的类别而定，如实施要点。</w:t>
      </w:r>
    </w:p>
    <w:p w14:paraId="4A2AC8CA" w14:textId="77777777" w:rsidR="00930E1E" w:rsidRDefault="00930E1E" w:rsidP="00930E1E">
      <w:pPr>
        <w:pStyle w:val="1"/>
        <w:spacing w:before="120"/>
        <w:ind w:firstLine="425"/>
      </w:pPr>
      <w:r>
        <w:rPr>
          <w:rFonts w:hint="eastAsia"/>
        </w:rPr>
        <w:t>第五条</w:t>
      </w:r>
      <w:r>
        <w:t xml:space="preserve">  </w:t>
      </w:r>
      <w:r>
        <w:rPr>
          <w:rFonts w:hint="eastAsia"/>
        </w:rPr>
        <w:t>检查资料的回馈</w:t>
      </w:r>
    </w:p>
    <w:p w14:paraId="6665BDA1" w14:textId="77777777" w:rsidR="00930E1E" w:rsidRDefault="00930E1E" w:rsidP="00930E1E">
      <w:pPr>
        <w:pStyle w:val="1"/>
        <w:spacing w:before="120"/>
        <w:ind w:firstLine="425"/>
      </w:pPr>
      <w:r>
        <w:rPr>
          <w:rFonts w:hint="eastAsia"/>
        </w:rPr>
        <w:t>要转知有关单位研讨改进，并作为下次检查的依据。</w:t>
      </w:r>
    </w:p>
    <w:p w14:paraId="6828B7EE" w14:textId="77777777" w:rsidR="00930E1E" w:rsidRDefault="00930E1E" w:rsidP="00930E1E">
      <w:pPr>
        <w:pStyle w:val="1"/>
        <w:spacing w:before="120"/>
        <w:ind w:firstLine="425"/>
      </w:pPr>
      <w:r>
        <w:rPr>
          <w:rFonts w:hint="eastAsia"/>
        </w:rPr>
        <w:t>第六条</w:t>
      </w:r>
      <w:r>
        <w:t xml:space="preserve">  </w:t>
      </w:r>
      <w:r>
        <w:rPr>
          <w:rFonts w:hint="eastAsia"/>
        </w:rPr>
        <w:t>实施单位</w:t>
      </w:r>
    </w:p>
    <w:p w14:paraId="7D251B9F" w14:textId="77777777" w:rsidR="00930E1E" w:rsidRDefault="00930E1E" w:rsidP="00930E1E">
      <w:pPr>
        <w:pStyle w:val="1"/>
        <w:spacing w:before="120"/>
        <w:ind w:firstLine="425"/>
      </w:pPr>
      <w:r>
        <w:rPr>
          <w:rFonts w:hint="eastAsia"/>
        </w:rPr>
        <w:t>质量管理部成品科及有关单位。</w:t>
      </w:r>
    </w:p>
    <w:p w14:paraId="13A18DC3" w14:textId="77777777" w:rsidR="00930E1E" w:rsidRDefault="00930E1E" w:rsidP="00930E1E">
      <w:pPr>
        <w:pStyle w:val="1"/>
        <w:spacing w:before="120"/>
        <w:ind w:firstLine="425"/>
      </w:pPr>
      <w:r>
        <w:rPr>
          <w:rFonts w:hint="eastAsia"/>
        </w:rPr>
        <w:t>第七条</w:t>
      </w:r>
      <w:r>
        <w:t xml:space="preserve">  </w:t>
      </w:r>
      <w:r>
        <w:rPr>
          <w:rFonts w:hint="eastAsia"/>
        </w:rPr>
        <w:t>实施要点</w:t>
      </w:r>
    </w:p>
    <w:p w14:paraId="37C83401" w14:textId="77777777" w:rsidR="00930E1E" w:rsidRDefault="00930E1E" w:rsidP="00930E1E">
      <w:pPr>
        <w:pStyle w:val="1"/>
        <w:spacing w:before="120"/>
        <w:ind w:firstLine="425"/>
      </w:pPr>
      <w:r>
        <w:t>(</w:t>
      </w:r>
      <w:proofErr w:type="gramStart"/>
      <w:r>
        <w:rPr>
          <w:rFonts w:hint="eastAsia"/>
        </w:rPr>
        <w:t>一</w:t>
      </w:r>
      <w:proofErr w:type="gramEnd"/>
      <w:r>
        <w:t>)</w:t>
      </w:r>
      <w:r>
        <w:rPr>
          <w:rFonts w:hint="eastAsia"/>
        </w:rPr>
        <w:t>工作检查</w:t>
      </w:r>
    </w:p>
    <w:p w14:paraId="167FCCC1" w14:textId="77777777" w:rsidR="00930E1E" w:rsidRDefault="00930E1E" w:rsidP="00930E1E">
      <w:pPr>
        <w:pStyle w:val="1"/>
        <w:spacing w:before="120"/>
        <w:ind w:firstLine="425"/>
      </w:pPr>
      <w:r>
        <w:t>1</w:t>
      </w:r>
      <w:r>
        <w:rPr>
          <w:rFonts w:hint="eastAsia"/>
        </w:rPr>
        <w:t>．必须由各单位主管配合执行。</w:t>
      </w:r>
    </w:p>
    <w:p w14:paraId="3FDEB90B" w14:textId="77777777" w:rsidR="00930E1E" w:rsidRDefault="00930E1E" w:rsidP="00930E1E">
      <w:pPr>
        <w:pStyle w:val="1"/>
        <w:spacing w:before="120"/>
        <w:ind w:firstLine="425"/>
      </w:pPr>
      <w:r>
        <w:t>2</w:t>
      </w:r>
      <w:r>
        <w:rPr>
          <w:rFonts w:hint="eastAsia"/>
        </w:rPr>
        <w:t>．频率：</w:t>
      </w:r>
    </w:p>
    <w:p w14:paraId="5E6DA5EC" w14:textId="77777777" w:rsidR="00930E1E" w:rsidRDefault="00930E1E" w:rsidP="00930E1E">
      <w:pPr>
        <w:pStyle w:val="1"/>
        <w:spacing w:before="120"/>
        <w:ind w:firstLine="425"/>
      </w:pPr>
      <w:r>
        <w:t>(1)</w:t>
      </w:r>
      <w:r>
        <w:rPr>
          <w:rFonts w:hint="eastAsia"/>
        </w:rPr>
        <w:t>正常时每周一次，每次二至三人，但至少每月一次。</w:t>
      </w:r>
    </w:p>
    <w:p w14:paraId="2F834127" w14:textId="77777777" w:rsidR="00930E1E" w:rsidRDefault="00930E1E" w:rsidP="00930E1E">
      <w:pPr>
        <w:pStyle w:val="1"/>
        <w:spacing w:before="120"/>
        <w:ind w:firstLine="425"/>
      </w:pPr>
      <w:r>
        <w:t>(2)</w:t>
      </w:r>
      <w:r>
        <w:rPr>
          <w:rFonts w:hint="eastAsia"/>
        </w:rPr>
        <w:t>新进人员开始时每周一次，至其熟练后，与其他人员一样，依正常时的频率。</w:t>
      </w:r>
    </w:p>
    <w:p w14:paraId="596736A7" w14:textId="77777777" w:rsidR="00930E1E" w:rsidRDefault="00930E1E" w:rsidP="00930E1E">
      <w:pPr>
        <w:pStyle w:val="1"/>
        <w:spacing w:before="120"/>
        <w:ind w:firstLine="425"/>
      </w:pPr>
      <w:r>
        <w:t>(3)</w:t>
      </w:r>
      <w:r>
        <w:rPr>
          <w:rFonts w:hint="eastAsia"/>
        </w:rPr>
        <w:t>特殊重大的工作则视情况而定。</w:t>
      </w:r>
    </w:p>
    <w:p w14:paraId="67A89B6D" w14:textId="77777777" w:rsidR="00930E1E" w:rsidRDefault="00930E1E" w:rsidP="00930E1E">
      <w:pPr>
        <w:pStyle w:val="1"/>
        <w:spacing w:before="120"/>
        <w:ind w:firstLine="425"/>
        <w:rPr>
          <w:sz w:val="24"/>
        </w:rPr>
      </w:pPr>
      <w:r>
        <w:rPr>
          <w:sz w:val="24"/>
        </w:rPr>
        <w:t>3</w:t>
      </w:r>
      <w:r>
        <w:rPr>
          <w:rFonts w:hint="eastAsia"/>
          <w:sz w:val="24"/>
        </w:rPr>
        <w:t>．工作检查表</w:t>
      </w:r>
    </w:p>
    <w:p w14:paraId="09E4C97E" w14:textId="77777777" w:rsidR="00930E1E" w:rsidRDefault="00930E1E" w:rsidP="00930E1E">
      <w:pPr>
        <w:pStyle w:val="1"/>
        <w:spacing w:before="120"/>
        <w:ind w:firstLine="425"/>
        <w:rPr>
          <w:sz w:val="24"/>
        </w:rPr>
      </w:pPr>
    </w:p>
    <w:p w14:paraId="4C43BD6F" w14:textId="77777777" w:rsidR="00930E1E" w:rsidRDefault="00930E1E" w:rsidP="00930E1E">
      <w:pPr>
        <w:pStyle w:val="1"/>
        <w:spacing w:before="120"/>
        <w:ind w:firstLine="425"/>
        <w:rPr>
          <w:sz w:val="24"/>
        </w:rPr>
      </w:pPr>
    </w:p>
    <w:p w14:paraId="4A5FA0FA" w14:textId="77777777" w:rsidR="00930E1E" w:rsidRDefault="00930E1E" w:rsidP="00930E1E">
      <w:pPr>
        <w:pStyle w:val="1"/>
        <w:spacing w:before="120"/>
        <w:ind w:firstLine="425"/>
        <w:rPr>
          <w:noProof/>
          <w:sz w:val="24"/>
        </w:rPr>
      </w:pPr>
    </w:p>
    <w:p w14:paraId="51AF84BD" w14:textId="77777777" w:rsidR="00930E1E" w:rsidRDefault="00930E1E" w:rsidP="00930E1E">
      <w:pPr>
        <w:jc w:val="center"/>
        <w:rPr>
          <w:b/>
          <w:bCs/>
        </w:rPr>
      </w:pPr>
      <w:r>
        <w:rPr>
          <w:rFonts w:eastAsia="黑体" w:hint="eastAsia"/>
        </w:rPr>
        <w:lastRenderedPageBreak/>
        <w:t>表</w:t>
      </w:r>
      <w:r>
        <w:t>11</w:t>
      </w:r>
      <w:r>
        <w:rPr>
          <w:rFonts w:hint="eastAsia"/>
        </w:rPr>
        <w:t>.</w:t>
      </w:r>
      <w:r>
        <w:t>2</w:t>
      </w:r>
      <w:r>
        <w:rPr>
          <w:rFonts w:eastAsia="黑体" w:hint="eastAsia"/>
        </w:rPr>
        <w:t>．</w:t>
      </w:r>
      <w:r>
        <w:t>5</w:t>
      </w:r>
      <w:r>
        <w:rPr>
          <w:rFonts w:hint="eastAsia"/>
        </w:rPr>
        <w:t xml:space="preserve">   </w:t>
      </w:r>
      <w:r>
        <w:rPr>
          <w:rFonts w:hint="eastAsia"/>
          <w:sz w:val="24"/>
        </w:rPr>
        <w:t xml:space="preserve"> </w:t>
      </w:r>
      <w:r>
        <w:rPr>
          <w:rFonts w:hint="eastAsia"/>
          <w:b/>
          <w:bCs/>
        </w:rPr>
        <w:t>工作稽查表</w:t>
      </w:r>
    </w:p>
    <w:p w14:paraId="55843268" w14:textId="77777777" w:rsidR="00930E1E" w:rsidRDefault="00930E1E" w:rsidP="00930E1E">
      <w:r>
        <w:rPr>
          <w:rFonts w:hint="eastAsia"/>
        </w:rPr>
        <w:t xml:space="preserve">                                              </w:t>
      </w:r>
    </w:p>
    <w:p w14:paraId="4B8EA143" w14:textId="77777777" w:rsidR="00930E1E" w:rsidRDefault="00930E1E" w:rsidP="00930E1E">
      <w:r>
        <w:rPr>
          <w:rFonts w:hint="eastAsia"/>
        </w:rPr>
        <w:t>工作名称：</w:t>
      </w:r>
    </w:p>
    <w:p w14:paraId="39CD6D3E" w14:textId="77777777" w:rsidR="00930E1E" w:rsidRDefault="00930E1E" w:rsidP="00930E1E">
      <w:r>
        <w:rPr>
          <w:rFonts w:hint="eastAsia"/>
        </w:rPr>
        <w:t>工作人员姓名</w:t>
      </w:r>
      <w:r>
        <w:rPr>
          <w:rFonts w:hint="eastAsia"/>
        </w:rPr>
        <w:t xml:space="preserve">                                             </w:t>
      </w:r>
      <w:r>
        <w:rPr>
          <w:rFonts w:hint="eastAsia"/>
        </w:rPr>
        <w:t>年</w:t>
      </w:r>
      <w:r>
        <w:t xml:space="preserve">    </w:t>
      </w:r>
      <w:r>
        <w:rPr>
          <w:rFonts w:hint="eastAsia"/>
        </w:rPr>
        <w:t>月</w:t>
      </w:r>
      <w:r>
        <w:t xml:space="preserve">    </w:t>
      </w:r>
      <w:r>
        <w:rPr>
          <w:rFonts w:hint="eastAsia"/>
        </w:rPr>
        <w:t>日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8"/>
        <w:gridCol w:w="1920"/>
        <w:gridCol w:w="2880"/>
      </w:tblGrid>
      <w:tr w:rsidR="00930E1E" w14:paraId="2B0199AA" w14:textId="77777777" w:rsidTr="000D0D05"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4BE90" w14:textId="77777777" w:rsidR="00930E1E" w:rsidRDefault="00930E1E" w:rsidP="000D0D05">
            <w:r>
              <w:t xml:space="preserve">  </w:t>
            </w:r>
            <w:proofErr w:type="gramStart"/>
            <w:r>
              <w:rPr>
                <w:rFonts w:hint="eastAsia"/>
              </w:rPr>
              <w:t>稽</w:t>
            </w:r>
            <w:proofErr w:type="gramEnd"/>
            <w:r>
              <w:t xml:space="preserve">      </w:t>
            </w:r>
            <w:r>
              <w:rPr>
                <w:rFonts w:hint="eastAsia"/>
              </w:rPr>
              <w:t>查</w:t>
            </w:r>
            <w:r>
              <w:t xml:space="preserve">      </w:t>
            </w:r>
            <w:r>
              <w:rPr>
                <w:rFonts w:hint="eastAsia"/>
              </w:rPr>
              <w:t>项</w:t>
            </w:r>
            <w:r>
              <w:t xml:space="preserve">      </w:t>
            </w:r>
            <w:r>
              <w:rPr>
                <w:rFonts w:hint="eastAsia"/>
              </w:rPr>
              <w:t>目</w:t>
            </w:r>
            <w:r>
              <w:t xml:space="preserve">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F6864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实际情形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48225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总</w:t>
            </w:r>
            <w:r>
              <w:t xml:space="preserve">            </w:t>
            </w:r>
            <w:r>
              <w:rPr>
                <w:rFonts w:hint="eastAsia"/>
              </w:rPr>
              <w:t>评</w:t>
            </w:r>
          </w:p>
        </w:tc>
      </w:tr>
      <w:tr w:rsidR="00930E1E" w14:paraId="2774E98F" w14:textId="77777777" w:rsidTr="000D0D05">
        <w:trPr>
          <w:cantSplit/>
        </w:trPr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0C886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工作进度</w:t>
            </w:r>
            <w:r>
              <w:t xml:space="preserve">          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9BE9B" w14:textId="77777777" w:rsidR="00930E1E" w:rsidRDefault="00930E1E" w:rsidP="000D0D05">
            <w:r>
              <w:t xml:space="preserve">            </w:t>
            </w: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533DC1" w14:textId="5DC73832" w:rsidR="00930E1E" w:rsidRDefault="00930E1E" w:rsidP="00930E1E">
            <w:r>
              <w:t xml:space="preserve">                       </w:t>
            </w:r>
          </w:p>
        </w:tc>
      </w:tr>
      <w:tr w:rsidR="00930E1E" w14:paraId="3E32FD55" w14:textId="77777777" w:rsidTr="000D0D05">
        <w:trPr>
          <w:cantSplit/>
        </w:trPr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0E1A0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是否按规定程序工作</w:t>
            </w:r>
            <w:r>
              <w:t xml:space="preserve">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C8653" w14:textId="77777777" w:rsidR="00930E1E" w:rsidRDefault="00930E1E" w:rsidP="000D0D05">
            <w:r>
              <w:t xml:space="preserve">            </w:t>
            </w:r>
          </w:p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C9F7C4" w14:textId="77777777" w:rsidR="00930E1E" w:rsidRDefault="00930E1E" w:rsidP="000D0D05"/>
        </w:tc>
      </w:tr>
      <w:tr w:rsidR="00930E1E" w14:paraId="30329AB6" w14:textId="77777777" w:rsidTr="000D0D05">
        <w:trPr>
          <w:cantSplit/>
        </w:trPr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D8BB5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是否能与他人配合</w:t>
            </w:r>
            <w:r>
              <w:t xml:space="preserve">  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572D2" w14:textId="77777777" w:rsidR="00930E1E" w:rsidRDefault="00930E1E" w:rsidP="000D0D05">
            <w:r>
              <w:t xml:space="preserve">            </w:t>
            </w:r>
          </w:p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22DADA" w14:textId="77777777" w:rsidR="00930E1E" w:rsidRDefault="00930E1E" w:rsidP="000D0D05"/>
        </w:tc>
      </w:tr>
      <w:tr w:rsidR="00930E1E" w14:paraId="55825A90" w14:textId="77777777" w:rsidTr="000D0D05">
        <w:trPr>
          <w:cantSplit/>
        </w:trPr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616D4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工作效率与质量</w:t>
            </w:r>
            <w:r>
              <w:t xml:space="preserve">    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68D46" w14:textId="77777777" w:rsidR="00930E1E" w:rsidRDefault="00930E1E" w:rsidP="000D0D05">
            <w:r>
              <w:t xml:space="preserve">            </w:t>
            </w:r>
          </w:p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FE66A21" w14:textId="77777777" w:rsidR="00930E1E" w:rsidRDefault="00930E1E" w:rsidP="000D0D05"/>
        </w:tc>
      </w:tr>
      <w:tr w:rsidR="00930E1E" w14:paraId="48552981" w14:textId="77777777" w:rsidTr="000D0D05">
        <w:trPr>
          <w:cantSplit/>
        </w:trPr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39B5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工作情绪与精神</w:t>
            </w:r>
            <w:r>
              <w:t xml:space="preserve">    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77DBE" w14:textId="77777777" w:rsidR="00930E1E" w:rsidRDefault="00930E1E" w:rsidP="000D0D05">
            <w:r>
              <w:t xml:space="preserve">            </w:t>
            </w:r>
          </w:p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EFA337" w14:textId="77777777" w:rsidR="00930E1E" w:rsidRDefault="00930E1E" w:rsidP="000D0D05"/>
        </w:tc>
      </w:tr>
      <w:tr w:rsidR="00930E1E" w14:paraId="0F0D3089" w14:textId="77777777" w:rsidTr="000D0D05">
        <w:trPr>
          <w:cantSplit/>
        </w:trPr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6205E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工作熟练度</w:t>
            </w:r>
            <w:r>
              <w:t xml:space="preserve">        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47C34" w14:textId="77777777" w:rsidR="00930E1E" w:rsidRDefault="00930E1E" w:rsidP="000D0D05">
            <w:r>
              <w:t xml:space="preserve">            </w:t>
            </w:r>
          </w:p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A0DD0B9" w14:textId="77777777" w:rsidR="00930E1E" w:rsidRDefault="00930E1E" w:rsidP="000D0D05"/>
        </w:tc>
      </w:tr>
      <w:tr w:rsidR="00930E1E" w14:paraId="63BF2DE9" w14:textId="77777777" w:rsidTr="000D0D05">
        <w:trPr>
          <w:cantSplit/>
        </w:trPr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BBDC2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是否有改进工作方法的意思与建议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B619D" w14:textId="77777777" w:rsidR="00930E1E" w:rsidRDefault="00930E1E" w:rsidP="000D0D05">
            <w:r>
              <w:t xml:space="preserve">            </w:t>
            </w:r>
          </w:p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5CAF56" w14:textId="77777777" w:rsidR="00930E1E" w:rsidRDefault="00930E1E" w:rsidP="000D0D05"/>
        </w:tc>
      </w:tr>
      <w:tr w:rsidR="00930E1E" w14:paraId="3F5D8295" w14:textId="77777777" w:rsidTr="000D0D05">
        <w:trPr>
          <w:cantSplit/>
        </w:trPr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14246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其</w:t>
            </w:r>
            <w:r>
              <w:t xml:space="preserve">    </w:t>
            </w:r>
            <w:r>
              <w:rPr>
                <w:rFonts w:hint="eastAsia"/>
              </w:rPr>
              <w:t>他</w:t>
            </w:r>
            <w:r>
              <w:t xml:space="preserve">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85039" w14:textId="77777777" w:rsidR="00930E1E" w:rsidRDefault="00930E1E" w:rsidP="000D0D05">
            <w:r>
              <w:t xml:space="preserve">         </w:t>
            </w: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A578C" w14:textId="77777777" w:rsidR="00930E1E" w:rsidRDefault="00930E1E" w:rsidP="000D0D05"/>
        </w:tc>
      </w:tr>
    </w:tbl>
    <w:p w14:paraId="0167571D" w14:textId="77777777" w:rsidR="00930E1E" w:rsidRDefault="00930E1E" w:rsidP="00930E1E">
      <w:r>
        <w:t xml:space="preserve">         </w:t>
      </w:r>
      <w:r>
        <w:rPr>
          <w:rFonts w:hint="eastAsia"/>
        </w:rPr>
        <w:t>检查人员：</w:t>
      </w:r>
    </w:p>
    <w:p w14:paraId="7485A3DC" w14:textId="77777777" w:rsidR="00930E1E" w:rsidRDefault="00930E1E" w:rsidP="00930E1E">
      <w:pPr>
        <w:pStyle w:val="1"/>
        <w:rPr>
          <w:rFonts w:ascii="Times New Roman" w:hAnsi="Times New Roman"/>
          <w:kern w:val="0"/>
        </w:rPr>
      </w:pPr>
    </w:p>
    <w:p w14:paraId="45EC3532" w14:textId="77777777" w:rsidR="00930E1E" w:rsidRDefault="00930E1E" w:rsidP="00930E1E">
      <w:pPr>
        <w:rPr>
          <w:sz w:val="24"/>
        </w:rPr>
      </w:pPr>
      <w:r>
        <w:rPr>
          <w:sz w:val="24"/>
        </w:rPr>
        <w:t xml:space="preserve"> (</w:t>
      </w:r>
      <w:r>
        <w:rPr>
          <w:rFonts w:hint="eastAsia"/>
          <w:sz w:val="24"/>
        </w:rPr>
        <w:t>二</w:t>
      </w:r>
      <w:r>
        <w:rPr>
          <w:sz w:val="24"/>
        </w:rPr>
        <w:t>)</w:t>
      </w:r>
      <w:r>
        <w:rPr>
          <w:rFonts w:hint="eastAsia"/>
          <w:sz w:val="24"/>
        </w:rPr>
        <w:t>生产操作检查：频率，每周三次，每次二人。</w:t>
      </w:r>
    </w:p>
    <w:p w14:paraId="11C1915D" w14:textId="77777777" w:rsidR="00930E1E" w:rsidRDefault="00930E1E" w:rsidP="00930E1E">
      <w:pPr>
        <w:jc w:val="center"/>
        <w:rPr>
          <w:rFonts w:eastAsia="黑体"/>
        </w:rPr>
      </w:pPr>
    </w:p>
    <w:p w14:paraId="49F25A3A" w14:textId="77777777" w:rsidR="00930E1E" w:rsidRDefault="00930E1E" w:rsidP="00930E1E">
      <w:pPr>
        <w:jc w:val="center"/>
      </w:pPr>
      <w:r>
        <w:rPr>
          <w:rFonts w:eastAsia="黑体" w:hint="eastAsia"/>
        </w:rPr>
        <w:t>表</w:t>
      </w:r>
      <w:r>
        <w:t>11</w:t>
      </w:r>
      <w:r>
        <w:rPr>
          <w:rFonts w:eastAsia="黑体" w:hint="eastAsia"/>
        </w:rPr>
        <w:t>．</w:t>
      </w:r>
      <w:r>
        <w:t>2</w:t>
      </w:r>
      <w:r>
        <w:rPr>
          <w:rFonts w:eastAsia="黑体" w:hint="eastAsia"/>
        </w:rPr>
        <w:t>．</w:t>
      </w:r>
      <w:r>
        <w:t xml:space="preserve">6  </w:t>
      </w:r>
      <w:r>
        <w:rPr>
          <w:rFonts w:eastAsia="黑体" w:hint="eastAsia"/>
        </w:rPr>
        <w:t>生产操作稽查表</w:t>
      </w:r>
    </w:p>
    <w:p w14:paraId="717C3ACF" w14:textId="77777777" w:rsidR="00930E1E" w:rsidRDefault="00930E1E" w:rsidP="00930E1E">
      <w:r>
        <w:rPr>
          <w:rFonts w:hint="eastAsia"/>
        </w:rPr>
        <w:t>工程名称：</w:t>
      </w:r>
    </w:p>
    <w:p w14:paraId="45E90BF0" w14:textId="77777777" w:rsidR="00930E1E" w:rsidRDefault="00930E1E" w:rsidP="00930E1E">
      <w:r>
        <w:rPr>
          <w:rFonts w:hint="eastAsia"/>
        </w:rPr>
        <w:t>操作人员姓名：</w:t>
      </w:r>
      <w:r>
        <w:rPr>
          <w:rFonts w:hint="eastAsia"/>
        </w:rPr>
        <w:t xml:space="preserve">                                                   </w:t>
      </w:r>
      <w:r>
        <w:rPr>
          <w:rFonts w:hint="eastAsia"/>
        </w:rPr>
        <w:t>年</w:t>
      </w:r>
      <w:r>
        <w:t xml:space="preserve">    </w:t>
      </w:r>
      <w:r>
        <w:rPr>
          <w:rFonts w:hint="eastAsia"/>
        </w:rPr>
        <w:t>月</w:t>
      </w:r>
      <w:r>
        <w:t xml:space="preserve">    </w:t>
      </w:r>
      <w:r>
        <w:rPr>
          <w:rFonts w:hint="eastAsia"/>
        </w:rPr>
        <w:t>日</w:t>
      </w:r>
    </w:p>
    <w:p w14:paraId="187BD007" w14:textId="77777777" w:rsidR="00930E1E" w:rsidRDefault="00930E1E" w:rsidP="00930E1E"/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8"/>
        <w:gridCol w:w="2400"/>
        <w:gridCol w:w="2415"/>
      </w:tblGrid>
      <w:tr w:rsidR="00930E1E" w14:paraId="1A7BF56A" w14:textId="77777777" w:rsidTr="00930E1E"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86E37" w14:textId="77777777" w:rsidR="00930E1E" w:rsidRDefault="00930E1E" w:rsidP="000D0D05">
            <w:r>
              <w:t xml:space="preserve">    </w:t>
            </w:r>
            <w:proofErr w:type="gramStart"/>
            <w:r>
              <w:rPr>
                <w:rFonts w:hint="eastAsia"/>
              </w:rPr>
              <w:t>稽</w:t>
            </w:r>
            <w:proofErr w:type="gramEnd"/>
            <w:r>
              <w:t xml:space="preserve">    </w:t>
            </w:r>
            <w:r>
              <w:rPr>
                <w:rFonts w:hint="eastAsia"/>
              </w:rPr>
              <w:t>查</w:t>
            </w:r>
            <w:r>
              <w:t xml:space="preserve">    </w:t>
            </w:r>
            <w:r>
              <w:rPr>
                <w:rFonts w:hint="eastAsia"/>
              </w:rPr>
              <w:t>项</w:t>
            </w:r>
            <w:r>
              <w:t xml:space="preserve">    </w:t>
            </w:r>
            <w:r>
              <w:rPr>
                <w:rFonts w:hint="eastAsia"/>
              </w:rPr>
              <w:t>目</w:t>
            </w:r>
            <w:r>
              <w:t xml:space="preserve">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90D5F" w14:textId="77777777" w:rsidR="00930E1E" w:rsidRDefault="00930E1E" w:rsidP="000D0D05">
            <w:r>
              <w:t xml:space="preserve">  </w:t>
            </w:r>
            <w:r>
              <w:rPr>
                <w:rFonts w:hint="eastAsia"/>
              </w:rPr>
              <w:t>实</w:t>
            </w:r>
            <w:r>
              <w:t xml:space="preserve">  </w:t>
            </w:r>
            <w:r>
              <w:rPr>
                <w:rFonts w:hint="eastAsia"/>
              </w:rPr>
              <w:t>际</w:t>
            </w:r>
            <w:r>
              <w:t xml:space="preserve">  </w:t>
            </w:r>
            <w:r>
              <w:rPr>
                <w:rFonts w:hint="eastAsia"/>
              </w:rPr>
              <w:t>情</w:t>
            </w:r>
            <w:r>
              <w:t xml:space="preserve">  </w:t>
            </w:r>
            <w:r>
              <w:rPr>
                <w:rFonts w:hint="eastAsia"/>
              </w:rPr>
              <w:t>形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2C3BC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备</w:t>
            </w:r>
            <w:r>
              <w:t xml:space="preserve">            </w:t>
            </w:r>
            <w:r>
              <w:rPr>
                <w:rFonts w:hint="eastAsia"/>
              </w:rPr>
              <w:t>注</w:t>
            </w:r>
          </w:p>
        </w:tc>
      </w:tr>
      <w:tr w:rsidR="00930E1E" w14:paraId="76DD80D3" w14:textId="77777777" w:rsidTr="00930E1E"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2AF7D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操作前的准备工作是否完成</w:t>
            </w:r>
            <w:r>
              <w:t xml:space="preserve">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308EE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A66FB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68D109DD" w14:textId="77777777" w:rsidTr="00930E1E"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41018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是否按操作标准来操作</w:t>
            </w:r>
            <w:r>
              <w:t xml:space="preserve">  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A42DB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3B91A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4313B7C5" w14:textId="77777777" w:rsidTr="00930E1E"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44105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工作场所的布置是否适宜</w:t>
            </w:r>
            <w:r>
              <w:t xml:space="preserve">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F3F93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6AD51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1F853109" w14:textId="77777777" w:rsidTr="00930E1E"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DD502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通风照明温度等是否符合规定</w:t>
            </w:r>
            <w:r>
              <w:t xml:space="preserve">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2C5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E0867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58408D79" w14:textId="77777777" w:rsidTr="00930E1E"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6E309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附近环境是否整洁</w:t>
            </w:r>
            <w:r>
              <w:t xml:space="preserve">      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0B606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3D148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7739BD89" w14:textId="77777777" w:rsidTr="00930E1E"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03E63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对异常状况是否知晓处理程序</w:t>
            </w:r>
            <w:r>
              <w:t xml:space="preserve">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6373A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18F0D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27DF3610" w14:textId="77777777" w:rsidTr="00930E1E"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92C79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是否有改进工作方法的意见与建议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C19F7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CE3E3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5DBC8481" w14:textId="77777777" w:rsidTr="00930E1E"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9B8F0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其</w:t>
            </w:r>
            <w:r>
              <w:t xml:space="preserve">    </w:t>
            </w:r>
            <w:r>
              <w:rPr>
                <w:rFonts w:hint="eastAsia"/>
              </w:rPr>
              <w:t>他</w:t>
            </w:r>
            <w:r>
              <w:t xml:space="preserve">              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8A0B6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A3192" w14:textId="77777777" w:rsidR="00930E1E" w:rsidRDefault="00930E1E" w:rsidP="000D0D05">
            <w:r>
              <w:t xml:space="preserve">                    </w:t>
            </w:r>
          </w:p>
        </w:tc>
      </w:tr>
    </w:tbl>
    <w:p w14:paraId="24343A3B" w14:textId="77777777" w:rsidR="00930E1E" w:rsidRDefault="00930E1E" w:rsidP="00930E1E">
      <w:r>
        <w:t xml:space="preserve"> </w:t>
      </w:r>
      <w:r>
        <w:rPr>
          <w:rFonts w:hint="eastAsia"/>
        </w:rPr>
        <w:t>检查人员</w:t>
      </w:r>
    </w:p>
    <w:p w14:paraId="02AABC75" w14:textId="77777777" w:rsidR="00930E1E" w:rsidRDefault="00930E1E" w:rsidP="00930E1E">
      <w:pPr>
        <w:pStyle w:val="1"/>
        <w:rPr>
          <w:rFonts w:ascii="Times New Roman" w:hAnsi="Times New Roman"/>
          <w:kern w:val="0"/>
        </w:rPr>
      </w:pPr>
    </w:p>
    <w:p w14:paraId="6B0C91DE" w14:textId="77777777" w:rsidR="00930E1E" w:rsidRDefault="00930E1E" w:rsidP="00930E1E">
      <w:pPr>
        <w:jc w:val="center"/>
      </w:pPr>
      <w:r>
        <w:rPr>
          <w:rFonts w:eastAsia="黑体" w:hint="eastAsia"/>
        </w:rPr>
        <w:t>表</w:t>
      </w:r>
      <w:r>
        <w:t>11</w:t>
      </w:r>
      <w:r>
        <w:rPr>
          <w:rFonts w:eastAsia="黑体" w:hint="eastAsia"/>
        </w:rPr>
        <w:t>．</w:t>
      </w:r>
      <w:r>
        <w:t>2</w:t>
      </w:r>
      <w:r>
        <w:rPr>
          <w:rFonts w:eastAsia="黑体" w:hint="eastAsia"/>
        </w:rPr>
        <w:t>．</w:t>
      </w:r>
      <w:r>
        <w:t>8</w:t>
      </w:r>
      <w:r>
        <w:rPr>
          <w:rFonts w:hint="eastAsia"/>
        </w:rPr>
        <w:t xml:space="preserve"> </w:t>
      </w:r>
      <w:r>
        <w:rPr>
          <w:rFonts w:hint="eastAsia"/>
          <w:sz w:val="24"/>
        </w:rPr>
        <w:t xml:space="preserve"> </w:t>
      </w:r>
      <w:r>
        <w:rPr>
          <w:rFonts w:eastAsia="黑体" w:hint="eastAsia"/>
        </w:rPr>
        <w:t>外作厂商质量管理稽查表</w:t>
      </w:r>
    </w:p>
    <w:p w14:paraId="5C44E8C9" w14:textId="77777777" w:rsidR="00930E1E" w:rsidRDefault="00930E1E" w:rsidP="00930E1E">
      <w:r>
        <w:rPr>
          <w:rFonts w:hint="eastAsia"/>
        </w:rPr>
        <w:t>口试用厂商</w:t>
      </w:r>
      <w:r>
        <w:rPr>
          <w:rFonts w:hint="eastAsia"/>
        </w:rPr>
        <w:t xml:space="preserve">    </w:t>
      </w:r>
      <w:r>
        <w:rPr>
          <w:rFonts w:hint="eastAsia"/>
        </w:rPr>
        <w:t>口外协加工厂商</w:t>
      </w:r>
    </w:p>
    <w:p w14:paraId="5AA35098" w14:textId="77777777" w:rsidR="00930E1E" w:rsidRDefault="00930E1E" w:rsidP="00930E1E">
      <w:r>
        <w:rPr>
          <w:rFonts w:hint="eastAsia"/>
        </w:rPr>
        <w:t>口协作厂商</w:t>
      </w:r>
      <w:r>
        <w:rPr>
          <w:rFonts w:hint="eastAsia"/>
        </w:rPr>
        <w:t xml:space="preserve">    </w:t>
      </w:r>
      <w:proofErr w:type="gramStart"/>
      <w:r>
        <w:rPr>
          <w:rFonts w:hint="eastAsia"/>
        </w:rPr>
        <w:t>口原料</w:t>
      </w:r>
      <w:proofErr w:type="gramEnd"/>
      <w:r>
        <w:rPr>
          <w:rFonts w:hint="eastAsia"/>
        </w:rPr>
        <w:t>供应商</w:t>
      </w:r>
    </w:p>
    <w:p w14:paraId="4657AE6F" w14:textId="77777777" w:rsidR="00930E1E" w:rsidRDefault="00930E1E" w:rsidP="00930E1E"/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3"/>
        <w:gridCol w:w="4820"/>
      </w:tblGrid>
      <w:tr w:rsidR="00930E1E" w14:paraId="23C8BE2B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BC2A6" w14:textId="77777777" w:rsidR="00930E1E" w:rsidRDefault="00930E1E" w:rsidP="000D0D05">
            <w:r>
              <w:t xml:space="preserve">                                    </w:t>
            </w:r>
          </w:p>
          <w:p w14:paraId="1FF72A7B" w14:textId="77777777" w:rsidR="00930E1E" w:rsidRDefault="00930E1E" w:rsidP="000D0D05">
            <w:r>
              <w:t>l</w:t>
            </w:r>
            <w:r>
              <w:rPr>
                <w:rFonts w:hint="eastAsia"/>
              </w:rPr>
              <w:t>—</w:t>
            </w:r>
            <w:r>
              <w:t>1</w:t>
            </w:r>
            <w:r>
              <w:rPr>
                <w:rFonts w:hint="eastAsia"/>
              </w:rPr>
              <w:t>厂商名称：</w:t>
            </w:r>
            <w:r>
              <w:t xml:space="preserve">             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571CB" w14:textId="77777777" w:rsidR="00930E1E" w:rsidRDefault="00930E1E" w:rsidP="000D0D05">
            <w:r>
              <w:t>4</w:t>
            </w:r>
            <w:r>
              <w:rPr>
                <w:rFonts w:hint="eastAsia"/>
              </w:rPr>
              <w:t>—</w:t>
            </w:r>
            <w:r>
              <w:t>1</w:t>
            </w:r>
            <w:proofErr w:type="gramStart"/>
            <w:r>
              <w:rPr>
                <w:rFonts w:hint="eastAsia"/>
              </w:rPr>
              <w:t>制程上</w:t>
            </w:r>
            <w:proofErr w:type="gramEnd"/>
            <w:r>
              <w:rPr>
                <w:rFonts w:hint="eastAsia"/>
              </w:rPr>
              <w:t>有否按规定的操作标准操作：</w:t>
            </w:r>
            <w:r>
              <w:t xml:space="preserve"> </w:t>
            </w:r>
          </w:p>
          <w:p w14:paraId="7F8B7307" w14:textId="77777777" w:rsidR="00930E1E" w:rsidRDefault="00930E1E" w:rsidP="000D0D05">
            <w:r>
              <w:t xml:space="preserve">  </w:t>
            </w:r>
            <w:r>
              <w:rPr>
                <w:rFonts w:hint="eastAsia"/>
              </w:rPr>
              <w:t>口有</w:t>
            </w:r>
            <w:r>
              <w:t xml:space="preserve">  </w:t>
            </w:r>
            <w:r>
              <w:rPr>
                <w:rFonts w:hint="eastAsia"/>
              </w:rPr>
              <w:t>口没有</w:t>
            </w:r>
            <w:r>
              <w:t xml:space="preserve">                        </w:t>
            </w:r>
          </w:p>
        </w:tc>
      </w:tr>
      <w:tr w:rsidR="00930E1E" w14:paraId="72350C90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43D61" w14:textId="77777777" w:rsidR="00930E1E" w:rsidRDefault="00930E1E" w:rsidP="000D0D05">
            <w:r>
              <w:t>1</w:t>
            </w:r>
            <w:r>
              <w:rPr>
                <w:rFonts w:hint="eastAsia"/>
              </w:rPr>
              <w:t>—</w:t>
            </w:r>
            <w:r>
              <w:t>2</w:t>
            </w:r>
            <w:r>
              <w:rPr>
                <w:rFonts w:hint="eastAsia"/>
              </w:rPr>
              <w:t>厂商的地址电话：</w:t>
            </w:r>
            <w:r>
              <w:t xml:space="preserve">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39032" w14:textId="77777777" w:rsidR="00930E1E" w:rsidRDefault="00930E1E" w:rsidP="000D0D05">
            <w:r>
              <w:t>4</w:t>
            </w:r>
            <w:r>
              <w:rPr>
                <w:rFonts w:hint="eastAsia"/>
              </w:rPr>
              <w:t>—</w:t>
            </w:r>
            <w:r>
              <w:t>2</w:t>
            </w:r>
            <w:proofErr w:type="gramStart"/>
            <w:r>
              <w:rPr>
                <w:rFonts w:hint="eastAsia"/>
              </w:rPr>
              <w:t>制程中</w:t>
            </w:r>
            <w:proofErr w:type="gramEnd"/>
            <w:r>
              <w:rPr>
                <w:rFonts w:hint="eastAsia"/>
              </w:rPr>
              <w:t>有否按规定的检查标准检查：</w:t>
            </w:r>
            <w:r>
              <w:t xml:space="preserve"> </w:t>
            </w:r>
          </w:p>
          <w:p w14:paraId="215FC5D4" w14:textId="77777777" w:rsidR="00930E1E" w:rsidRDefault="00930E1E" w:rsidP="000D0D05">
            <w:r>
              <w:t xml:space="preserve">  </w:t>
            </w:r>
            <w:r>
              <w:rPr>
                <w:rFonts w:hint="eastAsia"/>
              </w:rPr>
              <w:t>口有</w:t>
            </w:r>
            <w:r>
              <w:t xml:space="preserve">  </w:t>
            </w:r>
            <w:r>
              <w:rPr>
                <w:rFonts w:hint="eastAsia"/>
              </w:rPr>
              <w:t>口没有</w:t>
            </w:r>
            <w:r>
              <w:t xml:space="preserve">                        </w:t>
            </w:r>
          </w:p>
        </w:tc>
      </w:tr>
      <w:tr w:rsidR="00930E1E" w14:paraId="42B69352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FD324" w14:textId="77777777" w:rsidR="00930E1E" w:rsidRDefault="00930E1E" w:rsidP="000D0D05">
            <w:r>
              <w:t xml:space="preserve"> 1</w:t>
            </w:r>
            <w:r>
              <w:rPr>
                <w:rFonts w:hint="eastAsia"/>
              </w:rPr>
              <w:t>—</w:t>
            </w:r>
            <w:r>
              <w:t>3</w:t>
            </w:r>
            <w:r>
              <w:rPr>
                <w:rFonts w:hint="eastAsia"/>
              </w:rPr>
              <w:t>负责供应本厂的原料，加工品名称：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3FC65" w14:textId="77777777" w:rsidR="00930E1E" w:rsidRDefault="00930E1E" w:rsidP="000D0D05">
            <w:r>
              <w:t>4</w:t>
            </w:r>
            <w:r>
              <w:rPr>
                <w:rFonts w:hint="eastAsia"/>
              </w:rPr>
              <w:t>—</w:t>
            </w:r>
            <w:r>
              <w:t>3</w:t>
            </w:r>
            <w:proofErr w:type="gramStart"/>
            <w:r>
              <w:rPr>
                <w:rFonts w:hint="eastAsia"/>
              </w:rPr>
              <w:t>制程检查</w:t>
            </w:r>
            <w:proofErr w:type="gramEnd"/>
            <w:r>
              <w:rPr>
                <w:rFonts w:hint="eastAsia"/>
              </w:rPr>
              <w:t>记录有保存吗</w:t>
            </w:r>
            <w:r>
              <w:t>?</w:t>
            </w:r>
            <w:r>
              <w:rPr>
                <w:rFonts w:hint="eastAsia"/>
              </w:rPr>
              <w:t>口有</w:t>
            </w:r>
            <w:r>
              <w:t xml:space="preserve">  </w:t>
            </w:r>
            <w:r>
              <w:rPr>
                <w:rFonts w:hint="eastAsia"/>
              </w:rPr>
              <w:t>口没有</w:t>
            </w:r>
            <w:r>
              <w:t xml:space="preserve"> </w:t>
            </w:r>
          </w:p>
        </w:tc>
      </w:tr>
      <w:tr w:rsidR="00930E1E" w14:paraId="016D4389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E8874" w14:textId="77777777" w:rsidR="00930E1E" w:rsidRDefault="00930E1E" w:rsidP="000D0D05">
            <w:r>
              <w:t xml:space="preserve"> 1</w:t>
            </w:r>
            <w:r>
              <w:rPr>
                <w:rFonts w:hint="eastAsia"/>
              </w:rPr>
              <w:t>—</w:t>
            </w:r>
            <w:r>
              <w:t>4</w:t>
            </w:r>
            <w:r>
              <w:rPr>
                <w:rFonts w:hint="eastAsia"/>
              </w:rPr>
              <w:t>经办人员职称姓名：</w:t>
            </w:r>
            <w:r>
              <w:t xml:space="preserve">         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5B7EA" w14:textId="77777777" w:rsidR="00930E1E" w:rsidRDefault="00930E1E" w:rsidP="000D0D05">
            <w:r>
              <w:t>4</w:t>
            </w:r>
            <w:r>
              <w:rPr>
                <w:rFonts w:hint="eastAsia"/>
              </w:rPr>
              <w:t>—</w:t>
            </w:r>
            <w:r>
              <w:t>4</w:t>
            </w:r>
            <w:proofErr w:type="gramStart"/>
            <w:r>
              <w:rPr>
                <w:rFonts w:hint="eastAsia"/>
              </w:rPr>
              <w:t>制程中</w:t>
            </w:r>
            <w:proofErr w:type="gramEnd"/>
            <w:r>
              <w:rPr>
                <w:rFonts w:hint="eastAsia"/>
              </w:rPr>
              <w:t>发现不良品的处理：</w:t>
            </w:r>
            <w:r>
              <w:t xml:space="preserve">            </w:t>
            </w:r>
          </w:p>
        </w:tc>
      </w:tr>
      <w:tr w:rsidR="00930E1E" w14:paraId="0C354F70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482BC" w14:textId="77777777" w:rsidR="00930E1E" w:rsidRDefault="00930E1E" w:rsidP="000D0D05">
            <w:r>
              <w:t xml:space="preserve"> 2</w:t>
            </w:r>
            <w:r>
              <w:rPr>
                <w:rFonts w:hint="eastAsia"/>
              </w:rPr>
              <w:t>—</w:t>
            </w:r>
            <w:r>
              <w:t>1</w:t>
            </w:r>
            <w:r>
              <w:rPr>
                <w:rFonts w:hint="eastAsia"/>
              </w:rPr>
              <w:t>有质量管理组织表吗</w:t>
            </w:r>
            <w:r>
              <w:t>?</w:t>
            </w:r>
            <w:r>
              <w:rPr>
                <w:rFonts w:hint="eastAsia"/>
              </w:rPr>
              <w:t>口有</w:t>
            </w:r>
            <w:r>
              <w:t xml:space="preserve">  </w:t>
            </w:r>
            <w:r>
              <w:rPr>
                <w:rFonts w:hint="eastAsia"/>
              </w:rPr>
              <w:t>口没有</w:t>
            </w:r>
            <w:r>
              <w:t xml:space="preserve">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84755" w14:textId="77777777" w:rsidR="00930E1E" w:rsidRDefault="00930E1E" w:rsidP="000D0D05">
            <w:r>
              <w:t>5</w:t>
            </w:r>
            <w:r>
              <w:rPr>
                <w:rFonts w:hint="eastAsia"/>
              </w:rPr>
              <w:t>—</w:t>
            </w:r>
            <w:r>
              <w:t>1</w:t>
            </w:r>
            <w:r>
              <w:rPr>
                <w:rFonts w:hint="eastAsia"/>
              </w:rPr>
              <w:t>对本公司供料储存情况：</w:t>
            </w:r>
            <w:r>
              <w:t xml:space="preserve">            </w:t>
            </w:r>
          </w:p>
        </w:tc>
      </w:tr>
      <w:tr w:rsidR="00930E1E" w14:paraId="6E693111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4111" w14:textId="77777777" w:rsidR="00930E1E" w:rsidRDefault="00930E1E" w:rsidP="000D0D05">
            <w:r>
              <w:lastRenderedPageBreak/>
              <w:t xml:space="preserve"> 2</w:t>
            </w:r>
            <w:r>
              <w:rPr>
                <w:rFonts w:hint="eastAsia"/>
              </w:rPr>
              <w:t>—</w:t>
            </w:r>
            <w:r>
              <w:t>2</w:t>
            </w:r>
            <w:r>
              <w:rPr>
                <w:rFonts w:hint="eastAsia"/>
              </w:rPr>
              <w:t>质量管理负责人职称姓名：</w:t>
            </w:r>
            <w:r>
              <w:t xml:space="preserve">        </w:t>
            </w:r>
          </w:p>
          <w:p w14:paraId="3A0E3105" w14:textId="77777777" w:rsidR="00930E1E" w:rsidRDefault="00930E1E" w:rsidP="000D0D05">
            <w:r>
              <w:t xml:space="preserve">                               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72CB" w14:textId="77777777" w:rsidR="00930E1E" w:rsidRDefault="00930E1E" w:rsidP="000D0D05">
            <w:r>
              <w:t>5</w:t>
            </w:r>
            <w:r>
              <w:rPr>
                <w:rFonts w:hint="eastAsia"/>
              </w:rPr>
              <w:t>—</w:t>
            </w:r>
            <w:r>
              <w:t>2</w:t>
            </w:r>
            <w:r>
              <w:rPr>
                <w:rFonts w:hint="eastAsia"/>
              </w:rPr>
              <w:t>成品检验如何实施：</w:t>
            </w:r>
            <w:r>
              <w:t xml:space="preserve">  </w:t>
            </w:r>
          </w:p>
          <w:p w14:paraId="13EFB7C1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口全检</w:t>
            </w:r>
            <w:r>
              <w:t xml:space="preserve">  </w:t>
            </w:r>
            <w:r>
              <w:rPr>
                <w:rFonts w:hint="eastAsia"/>
              </w:rPr>
              <w:t>口抽检</w:t>
            </w:r>
            <w:r>
              <w:t xml:space="preserve">  </w:t>
            </w:r>
            <w:r>
              <w:rPr>
                <w:rFonts w:hint="eastAsia"/>
              </w:rPr>
              <w:t>口不检验</w:t>
            </w:r>
            <w:r>
              <w:t xml:space="preserve">          </w:t>
            </w:r>
          </w:p>
        </w:tc>
      </w:tr>
      <w:tr w:rsidR="00930E1E" w14:paraId="0C417F37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C3DBB" w14:textId="77777777" w:rsidR="00930E1E" w:rsidRDefault="00930E1E" w:rsidP="000D0D05">
            <w:r>
              <w:t xml:space="preserve"> 2</w:t>
            </w:r>
            <w:r>
              <w:rPr>
                <w:rFonts w:hint="eastAsia"/>
              </w:rPr>
              <w:t>—</w:t>
            </w:r>
            <w:r>
              <w:t>3</w:t>
            </w:r>
            <w:r>
              <w:rPr>
                <w:rFonts w:hint="eastAsia"/>
              </w:rPr>
              <w:t>质量管理部门是否独立存在</w:t>
            </w:r>
            <w:r>
              <w:t xml:space="preserve">?       </w:t>
            </w:r>
          </w:p>
          <w:p w14:paraId="2328FFC9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口单独存在</w:t>
            </w:r>
            <w:r>
              <w:t xml:space="preserve">  </w:t>
            </w:r>
            <w:r>
              <w:rPr>
                <w:rFonts w:hint="eastAsia"/>
              </w:rPr>
              <w:t>口存在</w:t>
            </w:r>
            <w:r>
              <w:t xml:space="preserve">      </w:t>
            </w:r>
            <w:proofErr w:type="gramStart"/>
            <w:r>
              <w:rPr>
                <w:rFonts w:hint="eastAsia"/>
              </w:rPr>
              <w:t>口单位</w:t>
            </w:r>
            <w:proofErr w:type="gramEnd"/>
            <w:r>
              <w:t xml:space="preserve">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9751E" w14:textId="77777777" w:rsidR="00930E1E" w:rsidRDefault="00930E1E" w:rsidP="000D0D05">
            <w:r>
              <w:t>5</w:t>
            </w:r>
            <w:r>
              <w:rPr>
                <w:rFonts w:hint="eastAsia"/>
              </w:rPr>
              <w:t>—</w:t>
            </w:r>
            <w:r>
              <w:t>3</w:t>
            </w:r>
            <w:r>
              <w:rPr>
                <w:rFonts w:hint="eastAsia"/>
              </w:rPr>
              <w:t>被退货时实施措施：口改换包装再送回</w:t>
            </w:r>
          </w:p>
          <w:p w14:paraId="753EFB74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口等催货急时再送回</w:t>
            </w:r>
            <w:r>
              <w:t xml:space="preserve">  </w:t>
            </w:r>
            <w:proofErr w:type="gramStart"/>
            <w:r>
              <w:rPr>
                <w:rFonts w:hint="eastAsia"/>
              </w:rPr>
              <w:t>口全捡后</w:t>
            </w:r>
            <w:proofErr w:type="gramEnd"/>
            <w:r>
              <w:rPr>
                <w:rFonts w:hint="eastAsia"/>
              </w:rPr>
              <w:t>再送回</w:t>
            </w:r>
          </w:p>
        </w:tc>
      </w:tr>
      <w:tr w:rsidR="00930E1E" w14:paraId="616E8A63" w14:textId="77777777" w:rsidTr="00930E1E">
        <w:trPr>
          <w:cantSplit/>
        </w:trPr>
        <w:tc>
          <w:tcPr>
            <w:tcW w:w="410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BA0E03" w14:textId="77777777" w:rsidR="00930E1E" w:rsidRDefault="00930E1E" w:rsidP="000D0D05">
            <w:r>
              <w:t xml:space="preserve"> 2</w:t>
            </w:r>
            <w:r>
              <w:rPr>
                <w:rFonts w:hint="eastAsia"/>
              </w:rPr>
              <w:t>—</w:t>
            </w:r>
            <w:r>
              <w:t>4</w:t>
            </w:r>
            <w:r>
              <w:rPr>
                <w:rFonts w:hint="eastAsia"/>
              </w:rPr>
              <w:t>检验人员共计</w:t>
            </w:r>
            <w:r>
              <w:t xml:space="preserve">            </w:t>
            </w:r>
            <w:r>
              <w:rPr>
                <w:rFonts w:hint="eastAsia"/>
              </w:rPr>
              <w:t>人</w:t>
            </w:r>
            <w:r>
              <w:t xml:space="preserve">      </w:t>
            </w:r>
          </w:p>
          <w:p w14:paraId="47B8694C" w14:textId="77777777" w:rsidR="00930E1E" w:rsidRDefault="00930E1E" w:rsidP="000D0D05">
            <w:r>
              <w:t xml:space="preserve">    1</w:t>
            </w:r>
            <w:r>
              <w:rPr>
                <w:rFonts w:hint="eastAsia"/>
              </w:rPr>
              <w:t>．进料验收人员——</w:t>
            </w:r>
            <w:proofErr w:type="gramStart"/>
            <w:r>
              <w:rPr>
                <w:rFonts w:hint="eastAsia"/>
              </w:rPr>
              <w:t>—</w:t>
            </w:r>
            <w:proofErr w:type="gramEnd"/>
            <w:r>
              <w:rPr>
                <w:rFonts w:hint="eastAsia"/>
              </w:rPr>
              <w:t>人</w:t>
            </w:r>
            <w:r>
              <w:t xml:space="preserve">         </w:t>
            </w:r>
          </w:p>
          <w:p w14:paraId="08AC6B25" w14:textId="77777777" w:rsidR="00930E1E" w:rsidRDefault="00930E1E" w:rsidP="000D0D05">
            <w:r>
              <w:t xml:space="preserve">    2</w:t>
            </w:r>
            <w:r>
              <w:rPr>
                <w:rFonts w:hint="eastAsia"/>
              </w:rPr>
              <w:t>．</w:t>
            </w:r>
            <w:proofErr w:type="gramStart"/>
            <w:r>
              <w:rPr>
                <w:rFonts w:hint="eastAsia"/>
              </w:rPr>
              <w:t>制程检查人员</w:t>
            </w:r>
            <w:proofErr w:type="gramEnd"/>
            <w:r>
              <w:rPr>
                <w:rFonts w:hint="eastAsia"/>
              </w:rPr>
              <w:t>——</w:t>
            </w:r>
            <w:proofErr w:type="gramStart"/>
            <w:r>
              <w:rPr>
                <w:rFonts w:hint="eastAsia"/>
              </w:rPr>
              <w:t>—</w:t>
            </w:r>
            <w:proofErr w:type="gramEnd"/>
            <w:r>
              <w:rPr>
                <w:rFonts w:hint="eastAsia"/>
              </w:rPr>
              <w:t>人</w:t>
            </w:r>
            <w:r>
              <w:t xml:space="preserve">         </w:t>
            </w:r>
          </w:p>
          <w:p w14:paraId="59971872" w14:textId="77777777" w:rsidR="00930E1E" w:rsidRDefault="00930E1E" w:rsidP="000D0D05">
            <w:r>
              <w:t xml:space="preserve">    3</w:t>
            </w:r>
            <w:r>
              <w:rPr>
                <w:rFonts w:hint="eastAsia"/>
              </w:rPr>
              <w:t>．成品检验人员——</w:t>
            </w:r>
            <w:proofErr w:type="gramStart"/>
            <w:r>
              <w:rPr>
                <w:rFonts w:hint="eastAsia"/>
              </w:rPr>
              <w:t>—</w:t>
            </w:r>
            <w:proofErr w:type="gramEnd"/>
            <w:r>
              <w:rPr>
                <w:rFonts w:hint="eastAsia"/>
              </w:rPr>
              <w:t>人</w:t>
            </w:r>
            <w:r>
              <w:t xml:space="preserve">         </w:t>
            </w:r>
          </w:p>
          <w:p w14:paraId="1491BB7D" w14:textId="77777777" w:rsidR="00930E1E" w:rsidRDefault="00930E1E" w:rsidP="000D0D05">
            <w:r>
              <w:t xml:space="preserve">    4</w:t>
            </w:r>
            <w:r>
              <w:rPr>
                <w:rFonts w:hint="eastAsia"/>
              </w:rPr>
              <w:t>．其</w:t>
            </w:r>
            <w:r>
              <w:t xml:space="preserve">    </w:t>
            </w:r>
            <w:r>
              <w:rPr>
                <w:rFonts w:hint="eastAsia"/>
              </w:rPr>
              <w:t>他人员——</w:t>
            </w:r>
            <w:proofErr w:type="gramStart"/>
            <w:r>
              <w:rPr>
                <w:rFonts w:hint="eastAsia"/>
              </w:rPr>
              <w:t>—</w:t>
            </w:r>
            <w:proofErr w:type="gramEnd"/>
            <w:r>
              <w:t xml:space="preserve">      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D2575E" w14:textId="77777777" w:rsidR="00930E1E" w:rsidRDefault="00930E1E" w:rsidP="000D0D05">
            <w:r>
              <w:t>5</w:t>
            </w:r>
            <w:r>
              <w:rPr>
                <w:rFonts w:hint="eastAsia"/>
              </w:rPr>
              <w:t>—</w:t>
            </w:r>
            <w:r>
              <w:t>4</w:t>
            </w:r>
            <w:r>
              <w:rPr>
                <w:rFonts w:hint="eastAsia"/>
              </w:rPr>
              <w:t>本公司要求的水准和厂商生产能力比较</w:t>
            </w:r>
          </w:p>
        </w:tc>
      </w:tr>
      <w:tr w:rsidR="00930E1E" w14:paraId="795729B7" w14:textId="77777777" w:rsidTr="00930E1E">
        <w:trPr>
          <w:cantSplit/>
        </w:trPr>
        <w:tc>
          <w:tcPr>
            <w:tcW w:w="410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FDE9D" w14:textId="77777777" w:rsidR="00930E1E" w:rsidRDefault="00930E1E" w:rsidP="000D0D05"/>
        </w:tc>
        <w:tc>
          <w:tcPr>
            <w:tcW w:w="4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2765" w14:textId="77777777" w:rsidR="00930E1E" w:rsidRDefault="00930E1E" w:rsidP="000D0D05">
            <w:r>
              <w:t xml:space="preserve">    (</w:t>
            </w:r>
            <w:r>
              <w:rPr>
                <w:rFonts w:hint="eastAsia"/>
              </w:rPr>
              <w:t>厂商的意见</w:t>
            </w:r>
            <w:r>
              <w:t xml:space="preserve">)                      </w:t>
            </w:r>
          </w:p>
          <w:p w14:paraId="6A1018EB" w14:textId="77777777" w:rsidR="00930E1E" w:rsidRDefault="00930E1E" w:rsidP="000D0D05">
            <w:r>
              <w:t xml:space="preserve">    </w:t>
            </w:r>
            <w:proofErr w:type="gramStart"/>
            <w:r>
              <w:rPr>
                <w:rFonts w:hint="eastAsia"/>
              </w:rPr>
              <w:t>口要求</w:t>
            </w:r>
            <w:proofErr w:type="gramEnd"/>
            <w:r>
              <w:rPr>
                <w:rFonts w:hint="eastAsia"/>
              </w:rPr>
              <w:t>过高</w:t>
            </w:r>
            <w:r>
              <w:t xml:space="preserve">                        </w:t>
            </w:r>
          </w:p>
          <w:p w14:paraId="0698D74D" w14:textId="77777777" w:rsidR="00930E1E" w:rsidRDefault="00930E1E" w:rsidP="000D0D05">
            <w:r>
              <w:t xml:space="preserve">    </w:t>
            </w:r>
            <w:proofErr w:type="gramStart"/>
            <w:r>
              <w:rPr>
                <w:rFonts w:hint="eastAsia"/>
              </w:rPr>
              <w:t>口要求</w:t>
            </w:r>
            <w:proofErr w:type="gramEnd"/>
            <w:r>
              <w:rPr>
                <w:rFonts w:hint="eastAsia"/>
              </w:rPr>
              <w:t>过低</w:t>
            </w:r>
            <w:r>
              <w:t xml:space="preserve">                        </w:t>
            </w:r>
          </w:p>
          <w:p w14:paraId="308855FA" w14:textId="77777777" w:rsidR="00930E1E" w:rsidRDefault="00930E1E" w:rsidP="000D0D05">
            <w:r>
              <w:t xml:space="preserve">    </w:t>
            </w:r>
            <w:proofErr w:type="gramStart"/>
            <w:r>
              <w:rPr>
                <w:rFonts w:hint="eastAsia"/>
              </w:rPr>
              <w:t>口要求</w:t>
            </w:r>
            <w:proofErr w:type="gramEnd"/>
            <w:r>
              <w:rPr>
                <w:rFonts w:hint="eastAsia"/>
              </w:rPr>
              <w:t>适中</w:t>
            </w:r>
            <w:r>
              <w:t xml:space="preserve">                        </w:t>
            </w:r>
          </w:p>
        </w:tc>
      </w:tr>
      <w:tr w:rsidR="00930E1E" w14:paraId="6B135660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83FC7" w14:textId="77777777" w:rsidR="00930E1E" w:rsidRDefault="00930E1E" w:rsidP="000D0D05">
            <w:r>
              <w:t xml:space="preserve"> 2</w:t>
            </w:r>
            <w:r>
              <w:rPr>
                <w:rFonts w:hint="eastAsia"/>
              </w:rPr>
              <w:t>—</w:t>
            </w:r>
            <w:r>
              <w:t>5</w:t>
            </w:r>
            <w:r>
              <w:rPr>
                <w:rFonts w:hint="eastAsia"/>
              </w:rPr>
              <w:t>检验人员是否兼作其他工作：</w:t>
            </w:r>
            <w:r>
              <w:t xml:space="preserve">      </w:t>
            </w:r>
          </w:p>
          <w:p w14:paraId="2BE37728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口是</w:t>
            </w:r>
            <w:r>
              <w:t xml:space="preserve">  </w:t>
            </w:r>
            <w:r>
              <w:rPr>
                <w:rFonts w:hint="eastAsia"/>
              </w:rPr>
              <w:t>口否</w:t>
            </w:r>
            <w:r>
              <w:t xml:space="preserve">                 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F0668" w14:textId="77777777" w:rsidR="00930E1E" w:rsidRDefault="00930E1E" w:rsidP="000D0D05">
            <w:r>
              <w:t>5</w:t>
            </w:r>
            <w:r>
              <w:rPr>
                <w:rFonts w:hint="eastAsia"/>
              </w:rPr>
              <w:t>—</w:t>
            </w:r>
            <w:r>
              <w:t>5</w:t>
            </w:r>
            <w:r>
              <w:rPr>
                <w:rFonts w:hint="eastAsia"/>
              </w:rPr>
              <w:t>不良率能否降低：</w:t>
            </w:r>
            <w:r>
              <w:t xml:space="preserve">                  </w:t>
            </w:r>
          </w:p>
          <w:p w14:paraId="6885AB8E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口照规定</w:t>
            </w:r>
            <w:r>
              <w:t xml:space="preserve">  </w:t>
            </w:r>
            <w:r>
              <w:rPr>
                <w:rFonts w:hint="eastAsia"/>
              </w:rPr>
              <w:t>口打算降低</w:t>
            </w:r>
            <w:r>
              <w:t xml:space="preserve">              </w:t>
            </w:r>
          </w:p>
        </w:tc>
      </w:tr>
      <w:tr w:rsidR="00930E1E" w14:paraId="78EB89C7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5A160" w14:textId="77777777" w:rsidR="00930E1E" w:rsidRDefault="00930E1E" w:rsidP="000D0D05">
            <w:r>
              <w:t xml:space="preserve"> 2</w:t>
            </w:r>
            <w:r>
              <w:rPr>
                <w:rFonts w:hint="eastAsia"/>
              </w:rPr>
              <w:t>—</w:t>
            </w:r>
            <w:r>
              <w:t>6</w:t>
            </w:r>
            <w:r>
              <w:rPr>
                <w:rFonts w:hint="eastAsia"/>
              </w:rPr>
              <w:t>对于不良反应是否有人负责处理：</w:t>
            </w:r>
            <w:r>
              <w:t xml:space="preserve">  </w:t>
            </w:r>
          </w:p>
          <w:p w14:paraId="076CCD80" w14:textId="77777777" w:rsidR="00930E1E" w:rsidRDefault="00930E1E" w:rsidP="000D0D05">
            <w:r>
              <w:t xml:space="preserve">  </w:t>
            </w:r>
            <w:r>
              <w:rPr>
                <w:rFonts w:hint="eastAsia"/>
              </w:rPr>
              <w:t>口有</w:t>
            </w:r>
            <w:r>
              <w:t xml:space="preserve">  </w:t>
            </w:r>
            <w:r>
              <w:rPr>
                <w:rFonts w:hint="eastAsia"/>
              </w:rPr>
              <w:t>口没有</w:t>
            </w:r>
            <w:r>
              <w:t xml:space="preserve">                 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145102" w14:textId="77777777" w:rsidR="00930E1E" w:rsidRDefault="00930E1E" w:rsidP="000D0D05">
            <w:r>
              <w:t>5</w:t>
            </w:r>
            <w:r>
              <w:rPr>
                <w:rFonts w:hint="eastAsia"/>
              </w:rPr>
              <w:t>—</w:t>
            </w:r>
            <w:r>
              <w:t>6</w:t>
            </w:r>
            <w:r>
              <w:rPr>
                <w:rFonts w:hint="eastAsia"/>
              </w:rPr>
              <w:t>现有接受本公司订购事项进度情况：</w:t>
            </w:r>
            <w:r>
              <w:t xml:space="preserve">  </w:t>
            </w:r>
          </w:p>
          <w:p w14:paraId="4A74ABB1" w14:textId="77777777" w:rsidR="00930E1E" w:rsidRDefault="00930E1E" w:rsidP="000D0D05">
            <w:r>
              <w:t xml:space="preserve">              </w:t>
            </w:r>
          </w:p>
        </w:tc>
      </w:tr>
      <w:tr w:rsidR="00930E1E" w14:paraId="6636A016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18762" w14:textId="77777777" w:rsidR="00930E1E" w:rsidRDefault="00930E1E" w:rsidP="000D0D05">
            <w:r>
              <w:t xml:space="preserve"> 3</w:t>
            </w:r>
            <w:r>
              <w:rPr>
                <w:rFonts w:hint="eastAsia"/>
              </w:rPr>
              <w:t>—</w:t>
            </w:r>
            <w:r>
              <w:t>1</w:t>
            </w:r>
            <w:r>
              <w:rPr>
                <w:rFonts w:hint="eastAsia"/>
              </w:rPr>
              <w:t>进料时，有检验吗</w:t>
            </w:r>
            <w:r>
              <w:t>?</w:t>
            </w:r>
            <w:r>
              <w:rPr>
                <w:rFonts w:hint="eastAsia"/>
              </w:rPr>
              <w:t>口有</w:t>
            </w:r>
            <w:r>
              <w:t xml:space="preserve">  </w:t>
            </w:r>
            <w:r>
              <w:rPr>
                <w:rFonts w:hint="eastAsia"/>
              </w:rPr>
              <w:t>口没有</w:t>
            </w:r>
            <w:r>
              <w:t xml:space="preserve">   </w:t>
            </w:r>
          </w:p>
          <w:p w14:paraId="5E83B09D" w14:textId="77777777" w:rsidR="00930E1E" w:rsidRDefault="00930E1E" w:rsidP="000D0D05">
            <w:r>
              <w:t xml:space="preserve">  </w:t>
            </w:r>
            <w:r>
              <w:rPr>
                <w:rFonts w:hint="eastAsia"/>
              </w:rPr>
              <w:t>口有时有，有时没有</w:t>
            </w:r>
            <w:r>
              <w:t xml:space="preserve">                </w:t>
            </w:r>
          </w:p>
        </w:tc>
        <w:tc>
          <w:tcPr>
            <w:tcW w:w="4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B542B" w14:textId="77777777" w:rsidR="00930E1E" w:rsidRDefault="00930E1E" w:rsidP="000D0D05">
            <w:r>
              <w:t xml:space="preserve">                                      </w:t>
            </w:r>
          </w:p>
          <w:p w14:paraId="1C78ED5C" w14:textId="77777777" w:rsidR="00930E1E" w:rsidRDefault="00930E1E" w:rsidP="000D0D05">
            <w:r>
              <w:t xml:space="preserve">                                      </w:t>
            </w:r>
          </w:p>
        </w:tc>
      </w:tr>
      <w:tr w:rsidR="00930E1E" w14:paraId="52A12E36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858A3" w14:textId="77777777" w:rsidR="00930E1E" w:rsidRDefault="00930E1E" w:rsidP="000D0D05">
            <w:r>
              <w:t xml:space="preserve"> 3</w:t>
            </w:r>
            <w:r>
              <w:rPr>
                <w:rFonts w:hint="eastAsia"/>
              </w:rPr>
              <w:t>—</w:t>
            </w:r>
            <w:r>
              <w:t>2</w:t>
            </w:r>
            <w:r>
              <w:rPr>
                <w:rFonts w:hint="eastAsia"/>
              </w:rPr>
              <w:t>检验方式：口全检</w:t>
            </w:r>
            <w:r>
              <w:t xml:space="preserve">  </w:t>
            </w:r>
            <w:r>
              <w:rPr>
                <w:rFonts w:hint="eastAsia"/>
              </w:rPr>
              <w:t>口抽检</w:t>
            </w:r>
            <w:r>
              <w:t xml:space="preserve">        </w:t>
            </w:r>
          </w:p>
          <w:p w14:paraId="4D5D4D97" w14:textId="77777777" w:rsidR="00930E1E" w:rsidRDefault="00930E1E" w:rsidP="000D0D05">
            <w:r>
              <w:t xml:space="preserve">  </w:t>
            </w:r>
            <w:r>
              <w:rPr>
                <w:rFonts w:hint="eastAsia"/>
              </w:rPr>
              <w:t>口抽样计划</w:t>
            </w:r>
            <w:r>
              <w:t xml:space="preserve">  </w:t>
            </w:r>
            <w:r>
              <w:rPr>
                <w:rFonts w:hint="eastAsia"/>
              </w:rPr>
              <w:t>口其他</w:t>
            </w:r>
            <w:r>
              <w:t xml:space="preserve">           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7674AC" w14:textId="77777777" w:rsidR="00930E1E" w:rsidRDefault="00930E1E" w:rsidP="000D0D05">
            <w:r>
              <w:t>5</w:t>
            </w:r>
            <w:r>
              <w:rPr>
                <w:rFonts w:hint="eastAsia"/>
              </w:rPr>
              <w:t>—</w:t>
            </w:r>
            <w:r>
              <w:t>7</w:t>
            </w:r>
            <w:r>
              <w:rPr>
                <w:rFonts w:hint="eastAsia"/>
              </w:rPr>
              <w:t>其他：</w:t>
            </w:r>
            <w:r>
              <w:t xml:space="preserve">                            </w:t>
            </w:r>
          </w:p>
          <w:p w14:paraId="4E66A3A7" w14:textId="77777777" w:rsidR="00930E1E" w:rsidRDefault="00930E1E" w:rsidP="000D0D05">
            <w:r>
              <w:t xml:space="preserve">                                 </w:t>
            </w:r>
          </w:p>
        </w:tc>
      </w:tr>
      <w:tr w:rsidR="00930E1E" w14:paraId="2D292E94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76A0B7" w14:textId="77777777" w:rsidR="00930E1E" w:rsidRDefault="00930E1E" w:rsidP="000D0D05">
            <w:r>
              <w:t xml:space="preserve"> 3</w:t>
            </w:r>
            <w:r>
              <w:rPr>
                <w:rFonts w:hint="eastAsia"/>
              </w:rPr>
              <w:t>—</w:t>
            </w:r>
            <w:r>
              <w:t>3</w:t>
            </w:r>
            <w:r>
              <w:rPr>
                <w:rFonts w:hint="eastAsia"/>
              </w:rPr>
              <w:t>进料时发现不良品的处理：</w:t>
            </w:r>
            <w:proofErr w:type="gramStart"/>
            <w:r>
              <w:rPr>
                <w:rFonts w:hint="eastAsia"/>
              </w:rPr>
              <w:t>口批退</w:t>
            </w:r>
            <w:proofErr w:type="gramEnd"/>
            <w:r>
              <w:t xml:space="preserve">  </w:t>
            </w:r>
          </w:p>
        </w:tc>
        <w:tc>
          <w:tcPr>
            <w:tcW w:w="4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050D1" w14:textId="77777777" w:rsidR="00930E1E" w:rsidRDefault="00930E1E" w:rsidP="000D0D05">
            <w:r>
              <w:t xml:space="preserve">                                      </w:t>
            </w:r>
          </w:p>
        </w:tc>
      </w:tr>
      <w:tr w:rsidR="00930E1E" w14:paraId="1CC162BE" w14:textId="77777777" w:rsidTr="00930E1E">
        <w:tc>
          <w:tcPr>
            <w:tcW w:w="41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CB6A3" w14:textId="77777777" w:rsidR="00930E1E" w:rsidRDefault="00930E1E" w:rsidP="000D0D05">
            <w:r>
              <w:t xml:space="preserve">     </w:t>
            </w:r>
            <w:r>
              <w:rPr>
                <w:rFonts w:hint="eastAsia"/>
              </w:rPr>
              <w:t>口选别</w:t>
            </w:r>
            <w:r>
              <w:t xml:space="preserve">  </w:t>
            </w:r>
            <w:proofErr w:type="gramStart"/>
            <w:r>
              <w:rPr>
                <w:rFonts w:hint="eastAsia"/>
              </w:rPr>
              <w:t>口重工</w:t>
            </w:r>
            <w:proofErr w:type="gramEnd"/>
            <w:r>
              <w:t xml:space="preserve">  </w:t>
            </w:r>
            <w:r>
              <w:rPr>
                <w:rFonts w:hint="eastAsia"/>
              </w:rPr>
              <w:t>口照用</w:t>
            </w:r>
            <w:r>
              <w:t xml:space="preserve">  </w:t>
            </w:r>
            <w:r>
              <w:rPr>
                <w:rFonts w:hint="eastAsia"/>
              </w:rPr>
              <w:t>口其他</w:t>
            </w:r>
            <w:r>
              <w:t xml:space="preserve">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276102" w14:textId="77777777" w:rsidR="00930E1E" w:rsidRDefault="00930E1E" w:rsidP="000D0D05">
            <w:r>
              <w:t xml:space="preserve">6  </w:t>
            </w:r>
            <w:r>
              <w:rPr>
                <w:rFonts w:hint="eastAsia"/>
              </w:rPr>
              <w:t>需要本公司协助事项：</w:t>
            </w:r>
            <w:r>
              <w:t xml:space="preserve">               </w:t>
            </w:r>
          </w:p>
        </w:tc>
      </w:tr>
      <w:tr w:rsidR="00930E1E" w14:paraId="33F90334" w14:textId="77777777" w:rsidTr="00930E1E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5E4C5" w14:textId="77777777" w:rsidR="00930E1E" w:rsidRDefault="00930E1E" w:rsidP="000D0D05">
            <w:r>
              <w:t xml:space="preserve"> 3</w:t>
            </w:r>
            <w:r>
              <w:rPr>
                <w:rFonts w:hint="eastAsia"/>
              </w:rPr>
              <w:t>—</w:t>
            </w:r>
            <w:r>
              <w:t>4</w:t>
            </w:r>
            <w:r>
              <w:rPr>
                <w:rFonts w:hint="eastAsia"/>
              </w:rPr>
              <w:t>进料验收单有保存吗</w:t>
            </w:r>
            <w:r>
              <w:t>?</w:t>
            </w:r>
            <w:r>
              <w:rPr>
                <w:rFonts w:hint="eastAsia"/>
              </w:rPr>
              <w:t>口有</w:t>
            </w:r>
            <w:r>
              <w:t xml:space="preserve">  </w:t>
            </w:r>
            <w:r>
              <w:rPr>
                <w:rFonts w:hint="eastAsia"/>
              </w:rPr>
              <w:t>口没有</w:t>
            </w:r>
            <w:r>
              <w:t xml:space="preserve"> </w:t>
            </w:r>
          </w:p>
        </w:tc>
        <w:tc>
          <w:tcPr>
            <w:tcW w:w="4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639ED" w14:textId="77777777" w:rsidR="00930E1E" w:rsidRDefault="00930E1E" w:rsidP="000D0D05">
            <w:r>
              <w:t xml:space="preserve">                                      </w:t>
            </w:r>
          </w:p>
        </w:tc>
      </w:tr>
    </w:tbl>
    <w:p w14:paraId="72FCAE04" w14:textId="77777777" w:rsidR="00930E1E" w:rsidRDefault="00930E1E" w:rsidP="00930E1E">
      <w:pPr>
        <w:rPr>
          <w:noProof/>
        </w:rPr>
      </w:pPr>
    </w:p>
    <w:p w14:paraId="62ACBE45" w14:textId="77777777" w:rsidR="00930E1E" w:rsidRDefault="00930E1E" w:rsidP="00930E1E">
      <w:pPr>
        <w:pStyle w:val="1"/>
        <w:ind w:firstLine="425"/>
        <w:rPr>
          <w:noProof/>
          <w:sz w:val="24"/>
        </w:rPr>
      </w:pPr>
    </w:p>
    <w:p w14:paraId="180C4FC9" w14:textId="77777777" w:rsidR="00930E1E" w:rsidRDefault="00930E1E" w:rsidP="00930E1E">
      <w:pPr>
        <w:rPr>
          <w:rFonts w:ascii="宋体"/>
          <w:sz w:val="24"/>
        </w:rPr>
      </w:pPr>
      <w:r>
        <w:rPr>
          <w:rFonts w:ascii="宋体"/>
          <w:sz w:val="24"/>
        </w:rPr>
        <w:t>(</w:t>
      </w:r>
      <w:r>
        <w:rPr>
          <w:rFonts w:ascii="宋体" w:hint="eastAsia"/>
          <w:sz w:val="24"/>
        </w:rPr>
        <w:t>三</w:t>
      </w:r>
      <w:r>
        <w:rPr>
          <w:rFonts w:ascii="宋体"/>
          <w:sz w:val="24"/>
        </w:rPr>
        <w:t>)</w:t>
      </w:r>
      <w:r>
        <w:rPr>
          <w:rFonts w:ascii="宋体" w:hint="eastAsia"/>
          <w:sz w:val="24"/>
        </w:rPr>
        <w:t>自主检查：</w:t>
      </w:r>
    </w:p>
    <w:p w14:paraId="2B5D8905" w14:textId="77777777" w:rsidR="00930E1E" w:rsidRDefault="00930E1E" w:rsidP="00930E1E">
      <w:pPr>
        <w:rPr>
          <w:rFonts w:ascii="宋体"/>
          <w:sz w:val="24"/>
        </w:rPr>
      </w:pPr>
      <w:r>
        <w:rPr>
          <w:rFonts w:ascii="宋体"/>
          <w:sz w:val="24"/>
        </w:rPr>
        <w:t xml:space="preserve">    </w:t>
      </w:r>
      <w:r>
        <w:rPr>
          <w:rFonts w:ascii="宋体" w:hint="eastAsia"/>
          <w:sz w:val="24"/>
        </w:rPr>
        <w:t>频率对每个检查站每二至三天检查一次，并视情况调整。</w:t>
      </w:r>
    </w:p>
    <w:p w14:paraId="3E5E44BB" w14:textId="77777777" w:rsidR="00930E1E" w:rsidRDefault="00930E1E" w:rsidP="00930E1E">
      <w:pPr>
        <w:jc w:val="center"/>
        <w:rPr>
          <w:rFonts w:eastAsia="黑体"/>
        </w:rPr>
      </w:pPr>
    </w:p>
    <w:p w14:paraId="417F9173" w14:textId="77777777" w:rsidR="00930E1E" w:rsidRDefault="00930E1E" w:rsidP="00930E1E">
      <w:pPr>
        <w:jc w:val="center"/>
      </w:pPr>
      <w:r>
        <w:rPr>
          <w:rFonts w:eastAsia="黑体" w:hint="eastAsia"/>
        </w:rPr>
        <w:t>表</w:t>
      </w:r>
      <w:r>
        <w:t>11</w:t>
      </w:r>
      <w:r>
        <w:rPr>
          <w:rFonts w:hint="eastAsia"/>
        </w:rPr>
        <w:t xml:space="preserve"> </w:t>
      </w:r>
      <w:r>
        <w:rPr>
          <w:rFonts w:eastAsia="黑体" w:hint="eastAsia"/>
        </w:rPr>
        <w:t>．</w:t>
      </w:r>
      <w:r>
        <w:t>2</w:t>
      </w:r>
      <w:r>
        <w:rPr>
          <w:rFonts w:hint="eastAsia"/>
        </w:rPr>
        <w:t xml:space="preserve"> </w:t>
      </w:r>
      <w:r>
        <w:rPr>
          <w:rFonts w:eastAsia="黑体" w:hint="eastAsia"/>
        </w:rPr>
        <w:t>．</w:t>
      </w:r>
      <w:r>
        <w:t>7</w:t>
      </w:r>
      <w:r>
        <w:rPr>
          <w:rFonts w:hint="eastAsia"/>
        </w:rPr>
        <w:t xml:space="preserve"> </w:t>
      </w:r>
      <w:r>
        <w:t xml:space="preserve">   </w:t>
      </w:r>
      <w:r>
        <w:rPr>
          <w:sz w:val="24"/>
        </w:rPr>
        <w:t xml:space="preserve"> </w:t>
      </w:r>
      <w:r>
        <w:rPr>
          <w:rFonts w:eastAsia="黑体" w:hint="eastAsia"/>
        </w:rPr>
        <w:t>自主检查检查表</w:t>
      </w:r>
    </w:p>
    <w:p w14:paraId="55FBC89C" w14:textId="77777777" w:rsidR="00930E1E" w:rsidRDefault="00930E1E" w:rsidP="00930E1E">
      <w:r>
        <w:rPr>
          <w:rFonts w:hint="eastAsia"/>
        </w:rPr>
        <w:t>检</w:t>
      </w:r>
      <w:r>
        <w:t xml:space="preserve">  </w:t>
      </w:r>
      <w:r>
        <w:rPr>
          <w:rFonts w:hint="eastAsia"/>
        </w:rPr>
        <w:t>查</w:t>
      </w:r>
      <w:r>
        <w:t xml:space="preserve">  </w:t>
      </w:r>
      <w:r>
        <w:rPr>
          <w:rFonts w:hint="eastAsia"/>
        </w:rPr>
        <w:t>站：</w:t>
      </w:r>
    </w:p>
    <w:p w14:paraId="374BEEBA" w14:textId="77777777" w:rsidR="00930E1E" w:rsidRDefault="00930E1E" w:rsidP="00930E1E">
      <w:r>
        <w:rPr>
          <w:rFonts w:hint="eastAsia"/>
        </w:rPr>
        <w:t>检查人员姓名：</w:t>
      </w:r>
      <w:r>
        <w:rPr>
          <w:rFonts w:hint="eastAsia"/>
        </w:rPr>
        <w:t xml:space="preserve">                                       </w:t>
      </w:r>
      <w:r>
        <w:rPr>
          <w:rFonts w:hint="eastAsia"/>
        </w:rPr>
        <w:t>年</w:t>
      </w:r>
      <w:r>
        <w:t xml:space="preserve">    </w:t>
      </w:r>
      <w:r>
        <w:rPr>
          <w:rFonts w:hint="eastAsia"/>
        </w:rPr>
        <w:t>月</w:t>
      </w:r>
      <w:r>
        <w:t xml:space="preserve">    </w:t>
      </w:r>
      <w:r>
        <w:rPr>
          <w:rFonts w:hint="eastAsia"/>
        </w:rPr>
        <w:t>日</w:t>
      </w:r>
    </w:p>
    <w:tbl>
      <w:tblPr>
        <w:tblW w:w="8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2400"/>
        <w:gridCol w:w="2469"/>
      </w:tblGrid>
      <w:tr w:rsidR="00930E1E" w14:paraId="5FB411CB" w14:textId="77777777" w:rsidTr="00930E1E"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2182E" w14:textId="77777777" w:rsidR="00930E1E" w:rsidRDefault="00930E1E" w:rsidP="000D0D05">
            <w:r>
              <w:t xml:space="preserve">    </w:t>
            </w:r>
            <w:proofErr w:type="gramStart"/>
            <w:r>
              <w:rPr>
                <w:rFonts w:hint="eastAsia"/>
              </w:rPr>
              <w:t>稽</w:t>
            </w:r>
            <w:proofErr w:type="gramEnd"/>
            <w:r>
              <w:t xml:space="preserve">    </w:t>
            </w:r>
            <w:r>
              <w:rPr>
                <w:rFonts w:hint="eastAsia"/>
              </w:rPr>
              <w:t>查</w:t>
            </w:r>
            <w:r>
              <w:t xml:space="preserve">    </w:t>
            </w:r>
            <w:r>
              <w:rPr>
                <w:rFonts w:hint="eastAsia"/>
              </w:rPr>
              <w:t>项</w:t>
            </w:r>
            <w:r>
              <w:t xml:space="preserve">    </w:t>
            </w:r>
            <w:r>
              <w:rPr>
                <w:rFonts w:hint="eastAsia"/>
              </w:rPr>
              <w:t>目</w:t>
            </w:r>
            <w:r>
              <w:t xml:space="preserve">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88E9" w14:textId="77777777" w:rsidR="00930E1E" w:rsidRDefault="00930E1E" w:rsidP="000D0D05">
            <w:r>
              <w:t xml:space="preserve">  </w:t>
            </w:r>
            <w:r>
              <w:rPr>
                <w:rFonts w:hint="eastAsia"/>
              </w:rPr>
              <w:t>实</w:t>
            </w:r>
            <w:r>
              <w:t xml:space="preserve">  </w:t>
            </w:r>
            <w:r>
              <w:rPr>
                <w:rFonts w:hint="eastAsia"/>
              </w:rPr>
              <w:t>际</w:t>
            </w:r>
            <w:r>
              <w:t xml:space="preserve">  </w:t>
            </w:r>
            <w:r>
              <w:rPr>
                <w:rFonts w:hint="eastAsia"/>
              </w:rPr>
              <w:t>情</w:t>
            </w:r>
            <w:r>
              <w:t xml:space="preserve">  </w:t>
            </w:r>
            <w:r>
              <w:rPr>
                <w:rFonts w:hint="eastAsia"/>
              </w:rPr>
              <w:t>形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F1136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备</w:t>
            </w:r>
            <w:r>
              <w:t xml:space="preserve">            </w:t>
            </w:r>
            <w:r>
              <w:rPr>
                <w:rFonts w:hint="eastAsia"/>
              </w:rPr>
              <w:t>注</w:t>
            </w:r>
          </w:p>
        </w:tc>
      </w:tr>
      <w:tr w:rsidR="00930E1E" w14:paraId="5B9411DB" w14:textId="77777777" w:rsidTr="00930E1E"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B7609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是否按检查标准检查</w:t>
            </w:r>
            <w:r>
              <w:t xml:space="preserve">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BF037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B499E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445DF02C" w14:textId="77777777" w:rsidTr="00930E1E"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DE822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感官检查的限度样本是否标准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F3792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A000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37E641B3" w14:textId="77777777" w:rsidTr="00930E1E"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3AF75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检查的仪器、量规是否精准</w:t>
            </w:r>
            <w:r>
              <w:t xml:space="preserve">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F15C9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3AAA4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5FCEA84A" w14:textId="77777777" w:rsidTr="00930E1E"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34E11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是否有漏检情况</w:t>
            </w:r>
            <w:r>
              <w:t xml:space="preserve">    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69414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B9C0E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429E9250" w14:textId="77777777" w:rsidTr="00930E1E"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B0B9B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漏检的原因</w:t>
            </w:r>
            <w:r>
              <w:t xml:space="preserve">        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9024A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9A793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5DD5E447" w14:textId="77777777" w:rsidTr="00930E1E"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FCDB8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对不合格品是否妥善处理</w:t>
            </w:r>
            <w:r>
              <w:t xml:space="preserve">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3F0B2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5C93D" w14:textId="77777777" w:rsidR="00930E1E" w:rsidRDefault="00930E1E" w:rsidP="000D0D05">
            <w:r>
              <w:t xml:space="preserve">                    </w:t>
            </w:r>
          </w:p>
        </w:tc>
      </w:tr>
      <w:tr w:rsidR="00930E1E" w14:paraId="19ABB448" w14:textId="77777777" w:rsidTr="00930E1E"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35DB1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其</w:t>
            </w:r>
            <w:r>
              <w:t xml:space="preserve">    </w:t>
            </w:r>
            <w:r>
              <w:rPr>
                <w:rFonts w:hint="eastAsia"/>
              </w:rPr>
              <w:t>他</w:t>
            </w:r>
            <w:r>
              <w:t xml:space="preserve">          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E50B4" w14:textId="77777777" w:rsidR="00930E1E" w:rsidRDefault="00930E1E" w:rsidP="000D0D05">
            <w:r>
              <w:t xml:space="preserve">                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AD78B" w14:textId="77777777" w:rsidR="00930E1E" w:rsidRDefault="00930E1E" w:rsidP="000D0D05">
            <w:r>
              <w:t xml:space="preserve">                    </w:t>
            </w:r>
          </w:p>
        </w:tc>
      </w:tr>
    </w:tbl>
    <w:p w14:paraId="6B2FFE41" w14:textId="77777777" w:rsidR="00930E1E" w:rsidRDefault="00930E1E" w:rsidP="00930E1E">
      <w:r>
        <w:t xml:space="preserve">         </w:t>
      </w:r>
      <w:r>
        <w:rPr>
          <w:rFonts w:hint="eastAsia"/>
        </w:rPr>
        <w:t>检查人员：</w:t>
      </w:r>
    </w:p>
    <w:p w14:paraId="2B39E41F" w14:textId="77777777" w:rsidR="00930E1E" w:rsidRDefault="00930E1E" w:rsidP="00930E1E">
      <w:r>
        <w:t xml:space="preserve">   </w:t>
      </w:r>
    </w:p>
    <w:p w14:paraId="66F1514D" w14:textId="77777777" w:rsidR="00930E1E" w:rsidRDefault="00930E1E" w:rsidP="00930E1E"/>
    <w:p w14:paraId="52C8E138" w14:textId="77777777" w:rsidR="00930E1E" w:rsidRDefault="00930E1E" w:rsidP="00930E1E"/>
    <w:p w14:paraId="7F7510E9" w14:textId="77777777" w:rsidR="00930E1E" w:rsidRDefault="00930E1E" w:rsidP="00930E1E">
      <w:pPr>
        <w:rPr>
          <w:sz w:val="24"/>
        </w:rPr>
      </w:pP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</w:t>
      </w:r>
      <w:r>
        <w:rPr>
          <w:sz w:val="24"/>
        </w:rPr>
        <w:t>(</w:t>
      </w:r>
      <w:r>
        <w:rPr>
          <w:rFonts w:hint="eastAsia"/>
          <w:sz w:val="24"/>
        </w:rPr>
        <w:t>四</w:t>
      </w:r>
      <w:r>
        <w:rPr>
          <w:sz w:val="24"/>
        </w:rPr>
        <w:t>)</w:t>
      </w:r>
      <w:r>
        <w:rPr>
          <w:rFonts w:hint="eastAsia"/>
          <w:sz w:val="24"/>
        </w:rPr>
        <w:t>外作厂商质量管理检查：</w:t>
      </w:r>
    </w:p>
    <w:p w14:paraId="4916A63E" w14:textId="77777777" w:rsidR="00930E1E" w:rsidRDefault="00930E1E" w:rsidP="00930E1E">
      <w:pPr>
        <w:rPr>
          <w:sz w:val="24"/>
        </w:rPr>
      </w:pPr>
      <w:r>
        <w:rPr>
          <w:sz w:val="24"/>
        </w:rPr>
        <w:t xml:space="preserve">    1</w:t>
      </w:r>
      <w:r>
        <w:rPr>
          <w:rFonts w:hint="eastAsia"/>
          <w:sz w:val="24"/>
        </w:rPr>
        <w:t>．质量管理部成品科会同有关单位人员，不定期巡回检查各协作厂商、原料供应商、加工厂商。</w:t>
      </w:r>
    </w:p>
    <w:p w14:paraId="04F46C13" w14:textId="77777777" w:rsidR="00930E1E" w:rsidRDefault="00930E1E" w:rsidP="00930E1E">
      <w:pPr>
        <w:rPr>
          <w:sz w:val="24"/>
        </w:rPr>
      </w:pPr>
      <w:r>
        <w:rPr>
          <w:sz w:val="24"/>
        </w:rPr>
        <w:lastRenderedPageBreak/>
        <w:t xml:space="preserve">    2</w:t>
      </w:r>
      <w:r>
        <w:rPr>
          <w:rFonts w:hint="eastAsia"/>
          <w:sz w:val="24"/>
        </w:rPr>
        <w:t>．外作厂商质量管理检查表。</w:t>
      </w:r>
    </w:p>
    <w:p w14:paraId="2FE2B652" w14:textId="77777777" w:rsidR="00930E1E" w:rsidRDefault="00930E1E" w:rsidP="00930E1E">
      <w:pPr>
        <w:pStyle w:val="1"/>
        <w:rPr>
          <w:sz w:val="24"/>
        </w:rPr>
      </w:pPr>
    </w:p>
    <w:p w14:paraId="27794214" w14:textId="77777777" w:rsidR="00930E1E" w:rsidRDefault="00930E1E" w:rsidP="00930E1E">
      <w:pPr>
        <w:pStyle w:val="1"/>
        <w:ind w:firstLine="425"/>
        <w:rPr>
          <w:sz w:val="24"/>
        </w:rPr>
      </w:pPr>
      <w:r>
        <w:rPr>
          <w:sz w:val="24"/>
        </w:rPr>
        <w:t>(</w:t>
      </w:r>
      <w:r>
        <w:rPr>
          <w:rFonts w:hint="eastAsia"/>
          <w:sz w:val="24"/>
        </w:rPr>
        <w:t>五</w:t>
      </w:r>
      <w:r>
        <w:rPr>
          <w:sz w:val="24"/>
        </w:rPr>
        <w:t>)</w:t>
      </w:r>
      <w:r>
        <w:rPr>
          <w:rFonts w:hint="eastAsia"/>
          <w:sz w:val="24"/>
        </w:rPr>
        <w:t>质量保管检查</w:t>
      </w:r>
    </w:p>
    <w:p w14:paraId="71E8CE62" w14:textId="77777777" w:rsidR="00930E1E" w:rsidRDefault="00930E1E" w:rsidP="00930E1E">
      <w:pPr>
        <w:pStyle w:val="1"/>
        <w:ind w:firstLine="425"/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．原料、加工品、半成品、成品等</w:t>
      </w:r>
    </w:p>
    <w:p w14:paraId="0B426CA2" w14:textId="77777777" w:rsidR="00930E1E" w:rsidRDefault="00930E1E" w:rsidP="00930E1E">
      <w:pPr>
        <w:pStyle w:val="1"/>
        <w:ind w:firstLine="425"/>
        <w:rPr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．频率：每周一次。</w:t>
      </w:r>
    </w:p>
    <w:p w14:paraId="0E4E2D0A" w14:textId="77777777" w:rsidR="00930E1E" w:rsidRDefault="00930E1E" w:rsidP="00930E1E">
      <w:pPr>
        <w:pStyle w:val="1"/>
        <w:ind w:firstLine="425"/>
      </w:pPr>
      <w:r>
        <w:rPr>
          <w:sz w:val="24"/>
        </w:rPr>
        <w:t>3</w:t>
      </w:r>
      <w:r>
        <w:rPr>
          <w:rFonts w:hint="eastAsia"/>
          <w:sz w:val="24"/>
        </w:rPr>
        <w:t>．质量保管检查表。</w:t>
      </w:r>
      <w:r>
        <w:rPr>
          <w:rFonts w:hint="eastAsia"/>
        </w:rPr>
        <w:t></w:t>
      </w:r>
    </w:p>
    <w:p w14:paraId="68229639" w14:textId="77777777" w:rsidR="00930E1E" w:rsidRDefault="00930E1E" w:rsidP="00930E1E">
      <w:pPr>
        <w:pStyle w:val="1"/>
        <w:rPr>
          <w:noProof/>
        </w:rPr>
      </w:pPr>
    </w:p>
    <w:p w14:paraId="11E9EE63" w14:textId="77777777" w:rsidR="00930E1E" w:rsidRDefault="00930E1E" w:rsidP="00930E1E">
      <w:pPr>
        <w:jc w:val="center"/>
      </w:pPr>
      <w:r>
        <w:rPr>
          <w:rFonts w:eastAsia="黑体" w:hint="eastAsia"/>
        </w:rPr>
        <w:t>表</w:t>
      </w:r>
      <w:r>
        <w:t>11</w:t>
      </w:r>
      <w:r>
        <w:rPr>
          <w:rFonts w:eastAsia="黑体" w:hint="eastAsia"/>
        </w:rPr>
        <w:t>．</w:t>
      </w:r>
      <w:r>
        <w:t>2</w:t>
      </w:r>
      <w:r>
        <w:rPr>
          <w:rFonts w:eastAsia="黑体" w:hint="eastAsia"/>
        </w:rPr>
        <w:t>．</w:t>
      </w:r>
      <w:r>
        <w:t>9</w:t>
      </w:r>
      <w:r>
        <w:rPr>
          <w:rFonts w:hint="eastAsia"/>
        </w:rPr>
        <w:t xml:space="preserve"> </w:t>
      </w:r>
      <w:r>
        <w:rPr>
          <w:rFonts w:hint="eastAsia"/>
          <w:sz w:val="24"/>
        </w:rPr>
        <w:t xml:space="preserve">  </w:t>
      </w:r>
      <w:r>
        <w:rPr>
          <w:rFonts w:eastAsia="黑体" w:hint="eastAsia"/>
        </w:rPr>
        <w:t>质量保管稽查表</w:t>
      </w:r>
    </w:p>
    <w:p w14:paraId="566B1219" w14:textId="77777777" w:rsidR="00930E1E" w:rsidRDefault="00930E1E" w:rsidP="00930E1E"/>
    <w:p w14:paraId="64A22385" w14:textId="77777777" w:rsidR="00930E1E" w:rsidRDefault="00930E1E" w:rsidP="00930E1E">
      <w:pPr>
        <w:ind w:firstLine="210"/>
      </w:pPr>
      <w:r>
        <w:rPr>
          <w:rFonts w:hint="eastAsia"/>
        </w:rPr>
        <w:t>（</w:t>
      </w:r>
      <w:r>
        <w:rPr>
          <w:rFonts w:hint="eastAsia"/>
        </w:rPr>
        <w:t xml:space="preserve">  </w:t>
      </w:r>
      <w:r>
        <w:rPr>
          <w:rFonts w:hint="eastAsia"/>
        </w:rPr>
        <w:t>）原料</w:t>
      </w:r>
      <w:r>
        <w:rPr>
          <w:rFonts w:hint="eastAsia"/>
        </w:rPr>
        <w:t xml:space="preserve">    </w:t>
      </w:r>
      <w:r>
        <w:rPr>
          <w:rFonts w:hint="eastAsia"/>
        </w:rPr>
        <w:t>（</w:t>
      </w:r>
      <w:r>
        <w:rPr>
          <w:rFonts w:hint="eastAsia"/>
        </w:rPr>
        <w:t xml:space="preserve">  </w:t>
      </w:r>
      <w:r>
        <w:rPr>
          <w:rFonts w:hint="eastAsia"/>
        </w:rPr>
        <w:t>）半成品</w:t>
      </w:r>
    </w:p>
    <w:p w14:paraId="3B39885F" w14:textId="77777777" w:rsidR="00930E1E" w:rsidRDefault="00930E1E" w:rsidP="00930E1E">
      <w:pPr>
        <w:ind w:firstLine="210"/>
      </w:pPr>
      <w:r>
        <w:rPr>
          <w:rFonts w:hint="eastAsia"/>
        </w:rPr>
        <w:t>（</w:t>
      </w:r>
      <w:r>
        <w:rPr>
          <w:rFonts w:hint="eastAsia"/>
        </w:rPr>
        <w:t xml:space="preserve">  </w:t>
      </w:r>
      <w:r>
        <w:rPr>
          <w:rFonts w:hint="eastAsia"/>
        </w:rPr>
        <w:t>）加工品</w:t>
      </w:r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 xml:space="preserve">  </w:t>
      </w:r>
      <w:r>
        <w:rPr>
          <w:rFonts w:hint="eastAsia"/>
        </w:rPr>
        <w:t>）成</w:t>
      </w:r>
      <w:r>
        <w:t xml:space="preserve">  </w:t>
      </w:r>
      <w:r>
        <w:rPr>
          <w:rFonts w:hint="eastAsia"/>
        </w:rPr>
        <w:t>品</w:t>
      </w:r>
      <w:r>
        <w:rPr>
          <w:rFonts w:hint="eastAsia"/>
        </w:rPr>
        <w:t xml:space="preserve">                      </w:t>
      </w:r>
      <w:r>
        <w:rPr>
          <w:rFonts w:hint="eastAsia"/>
        </w:rPr>
        <w:t>年</w:t>
      </w:r>
      <w:r>
        <w:rPr>
          <w:rFonts w:hint="eastAsia"/>
        </w:rPr>
        <w:t xml:space="preserve">     </w:t>
      </w:r>
      <w:r>
        <w:rPr>
          <w:rFonts w:hint="eastAsia"/>
        </w:rPr>
        <w:t>月</w:t>
      </w:r>
      <w:r>
        <w:rPr>
          <w:rFonts w:hint="eastAsia"/>
        </w:rPr>
        <w:t xml:space="preserve">      </w:t>
      </w:r>
      <w:r>
        <w:rPr>
          <w:rFonts w:hint="eastAsia"/>
        </w:rPr>
        <w:t>日</w:t>
      </w:r>
    </w:p>
    <w:p w14:paraId="2931834C" w14:textId="77777777" w:rsidR="00930E1E" w:rsidRDefault="00930E1E" w:rsidP="00930E1E"/>
    <w:tbl>
      <w:tblPr>
        <w:tblW w:w="8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88"/>
        <w:gridCol w:w="1920"/>
        <w:gridCol w:w="2131"/>
      </w:tblGrid>
      <w:tr w:rsidR="00930E1E" w14:paraId="494D1266" w14:textId="77777777" w:rsidTr="00930E1E">
        <w:tc>
          <w:tcPr>
            <w:tcW w:w="4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6CBD4" w14:textId="77777777" w:rsidR="00930E1E" w:rsidRDefault="00930E1E" w:rsidP="000D0D05">
            <w:r>
              <w:t xml:space="preserve">    </w:t>
            </w:r>
            <w:proofErr w:type="gramStart"/>
            <w:r>
              <w:rPr>
                <w:rFonts w:hint="eastAsia"/>
              </w:rPr>
              <w:t>稽</w:t>
            </w:r>
            <w:proofErr w:type="gramEnd"/>
            <w:r>
              <w:t xml:space="preserve">    </w:t>
            </w:r>
            <w:r>
              <w:rPr>
                <w:rFonts w:hint="eastAsia"/>
              </w:rPr>
              <w:t>查</w:t>
            </w:r>
            <w:r>
              <w:t xml:space="preserve">    </w:t>
            </w:r>
            <w:r>
              <w:rPr>
                <w:rFonts w:hint="eastAsia"/>
              </w:rPr>
              <w:t>项</w:t>
            </w:r>
            <w:r>
              <w:t xml:space="preserve">    </w:t>
            </w:r>
            <w:r>
              <w:rPr>
                <w:rFonts w:hint="eastAsia"/>
              </w:rPr>
              <w:t>目</w:t>
            </w:r>
            <w:r>
              <w:t xml:space="preserve">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68053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实际情形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5B0D2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总</w:t>
            </w:r>
            <w:r>
              <w:t xml:space="preserve">        </w:t>
            </w:r>
            <w:r>
              <w:rPr>
                <w:rFonts w:hint="eastAsia"/>
              </w:rPr>
              <w:t>评</w:t>
            </w:r>
          </w:p>
        </w:tc>
      </w:tr>
      <w:tr w:rsidR="00930E1E" w14:paraId="7C6AAC96" w14:textId="77777777" w:rsidTr="00930E1E">
        <w:tc>
          <w:tcPr>
            <w:tcW w:w="4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7B00B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存放是否定位及是否整洁</w:t>
            </w:r>
            <w:r>
              <w:t xml:space="preserve">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95970" w14:textId="77777777" w:rsidR="00930E1E" w:rsidRDefault="00930E1E" w:rsidP="000D0D05">
            <w:r>
              <w:t xml:space="preserve">            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8BD14" w14:textId="77777777" w:rsidR="00930E1E" w:rsidRDefault="00930E1E" w:rsidP="000D0D05">
            <w:r>
              <w:t xml:space="preserve">                </w:t>
            </w:r>
          </w:p>
        </w:tc>
      </w:tr>
      <w:tr w:rsidR="00930E1E" w14:paraId="099D7069" w14:textId="77777777" w:rsidTr="00930E1E">
        <w:tc>
          <w:tcPr>
            <w:tcW w:w="4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BEE4E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温度湿度通风照明是否适宜</w:t>
            </w:r>
            <w:r>
              <w:t xml:space="preserve">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1EAE4" w14:textId="77777777" w:rsidR="00930E1E" w:rsidRDefault="00930E1E" w:rsidP="000D0D05">
            <w:r>
              <w:t xml:space="preserve">            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D34C0" w14:textId="77777777" w:rsidR="00930E1E" w:rsidRDefault="00930E1E" w:rsidP="000D0D05">
            <w:r>
              <w:t xml:space="preserve">                </w:t>
            </w:r>
          </w:p>
        </w:tc>
      </w:tr>
      <w:tr w:rsidR="00930E1E" w14:paraId="1F69FF63" w14:textId="77777777" w:rsidTr="00930E1E">
        <w:tc>
          <w:tcPr>
            <w:tcW w:w="4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E2AA2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是否备有消防设备</w:t>
            </w:r>
            <w:r>
              <w:t xml:space="preserve">      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6756D" w14:textId="77777777" w:rsidR="00930E1E" w:rsidRDefault="00930E1E" w:rsidP="000D0D05">
            <w:r>
              <w:t xml:space="preserve">            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391B7" w14:textId="77777777" w:rsidR="00930E1E" w:rsidRDefault="00930E1E" w:rsidP="000D0D05">
            <w:r>
              <w:t xml:space="preserve">                </w:t>
            </w:r>
          </w:p>
        </w:tc>
      </w:tr>
      <w:tr w:rsidR="00930E1E" w14:paraId="5521650D" w14:textId="77777777" w:rsidTr="00930E1E">
        <w:tc>
          <w:tcPr>
            <w:tcW w:w="4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72DA4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危险性物品是否与其他物品隔离</w:t>
            </w:r>
            <w:r>
              <w:t xml:space="preserve">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BAA7" w14:textId="77777777" w:rsidR="00930E1E" w:rsidRDefault="00930E1E" w:rsidP="000D0D05">
            <w:r>
              <w:t xml:space="preserve">            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B7CD9" w14:textId="77777777" w:rsidR="00930E1E" w:rsidRDefault="00930E1E" w:rsidP="000D0D05">
            <w:r>
              <w:t xml:space="preserve">                </w:t>
            </w:r>
          </w:p>
        </w:tc>
      </w:tr>
      <w:tr w:rsidR="00930E1E" w14:paraId="6CEE4042" w14:textId="77777777" w:rsidTr="00930E1E">
        <w:tc>
          <w:tcPr>
            <w:tcW w:w="4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E83DA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良品不良品未经检验物品是否分别存放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5441E" w14:textId="77777777" w:rsidR="00930E1E" w:rsidRDefault="00930E1E" w:rsidP="000D0D05">
            <w:r>
              <w:t xml:space="preserve">            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331E7" w14:textId="77777777" w:rsidR="00930E1E" w:rsidRDefault="00930E1E" w:rsidP="000D0D05">
            <w:r>
              <w:t xml:space="preserve">                </w:t>
            </w:r>
          </w:p>
        </w:tc>
      </w:tr>
      <w:tr w:rsidR="00930E1E" w14:paraId="649ED8B8" w14:textId="77777777" w:rsidTr="00930E1E">
        <w:tc>
          <w:tcPr>
            <w:tcW w:w="4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41FE9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实际的数量是否与</w:t>
            </w:r>
            <w:proofErr w:type="gramStart"/>
            <w:r>
              <w:rPr>
                <w:rFonts w:hint="eastAsia"/>
              </w:rPr>
              <w:t>帐面</w:t>
            </w:r>
            <w:proofErr w:type="gramEnd"/>
            <w:r>
              <w:rPr>
                <w:rFonts w:hint="eastAsia"/>
              </w:rPr>
              <w:t>符合</w:t>
            </w:r>
            <w:r>
              <w:t xml:space="preserve">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8F1E8" w14:textId="77777777" w:rsidR="00930E1E" w:rsidRDefault="00930E1E" w:rsidP="000D0D05">
            <w:r>
              <w:t xml:space="preserve">            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516F8" w14:textId="77777777" w:rsidR="00930E1E" w:rsidRDefault="00930E1E" w:rsidP="000D0D05">
            <w:r>
              <w:t xml:space="preserve">                </w:t>
            </w:r>
          </w:p>
        </w:tc>
      </w:tr>
      <w:tr w:rsidR="00930E1E" w14:paraId="1FBD5706" w14:textId="77777777" w:rsidTr="00930E1E">
        <w:tc>
          <w:tcPr>
            <w:tcW w:w="4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D06A0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度量衡的器具是否精准</w:t>
            </w:r>
            <w:r>
              <w:t xml:space="preserve">  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404A9" w14:textId="77777777" w:rsidR="00930E1E" w:rsidRDefault="00930E1E" w:rsidP="000D0D05">
            <w:r>
              <w:t xml:space="preserve">            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3ADBF" w14:textId="77777777" w:rsidR="00930E1E" w:rsidRDefault="00930E1E" w:rsidP="000D0D05">
            <w:r>
              <w:t xml:space="preserve">                </w:t>
            </w:r>
          </w:p>
        </w:tc>
      </w:tr>
      <w:tr w:rsidR="00930E1E" w14:paraId="326F9DAB" w14:textId="77777777" w:rsidTr="00930E1E">
        <w:tc>
          <w:tcPr>
            <w:tcW w:w="4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04477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存放的地点是否有进出的管理</w:t>
            </w:r>
            <w:r>
              <w:t xml:space="preserve">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F676B" w14:textId="77777777" w:rsidR="00930E1E" w:rsidRDefault="00930E1E" w:rsidP="000D0D05">
            <w:r>
              <w:t xml:space="preserve">            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F33B6" w14:textId="77777777" w:rsidR="00930E1E" w:rsidRDefault="00930E1E" w:rsidP="000D0D05">
            <w:r>
              <w:t xml:space="preserve">                </w:t>
            </w:r>
          </w:p>
        </w:tc>
      </w:tr>
      <w:tr w:rsidR="00930E1E" w14:paraId="54E2BDD5" w14:textId="77777777" w:rsidTr="00930E1E">
        <w:tc>
          <w:tcPr>
            <w:tcW w:w="4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066B5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物品的质量是否发生变异</w:t>
            </w:r>
            <w:r>
              <w:t xml:space="preserve">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139CB" w14:textId="77777777" w:rsidR="00930E1E" w:rsidRDefault="00930E1E" w:rsidP="000D0D05">
            <w:r>
              <w:t xml:space="preserve">            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30D52" w14:textId="77777777" w:rsidR="00930E1E" w:rsidRDefault="00930E1E" w:rsidP="000D0D05">
            <w:r>
              <w:t xml:space="preserve">                </w:t>
            </w:r>
          </w:p>
        </w:tc>
      </w:tr>
      <w:tr w:rsidR="00930E1E" w14:paraId="0CB5707C" w14:textId="77777777" w:rsidTr="00930E1E">
        <w:tc>
          <w:tcPr>
            <w:tcW w:w="4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97351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其</w:t>
            </w:r>
            <w:r>
              <w:t xml:space="preserve">    </w:t>
            </w:r>
            <w:r>
              <w:rPr>
                <w:rFonts w:hint="eastAsia"/>
              </w:rPr>
              <w:t>他</w:t>
            </w:r>
            <w:r>
              <w:t xml:space="preserve">              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9A339" w14:textId="77777777" w:rsidR="00930E1E" w:rsidRDefault="00930E1E" w:rsidP="000D0D05">
            <w:r>
              <w:t xml:space="preserve">            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78F68" w14:textId="77777777" w:rsidR="00930E1E" w:rsidRDefault="00930E1E" w:rsidP="000D0D05">
            <w:r>
              <w:t xml:space="preserve">                </w:t>
            </w:r>
          </w:p>
        </w:tc>
      </w:tr>
    </w:tbl>
    <w:p w14:paraId="27A90783" w14:textId="77777777" w:rsidR="00930E1E" w:rsidRDefault="00930E1E" w:rsidP="00930E1E">
      <w:pPr>
        <w:rPr>
          <w:sz w:val="24"/>
        </w:rPr>
      </w:pPr>
      <w:r>
        <w:t xml:space="preserve"> </w:t>
      </w:r>
      <w:r>
        <w:rPr>
          <w:sz w:val="24"/>
        </w:rPr>
        <w:t xml:space="preserve"> </w:t>
      </w:r>
    </w:p>
    <w:p w14:paraId="1A91E47D" w14:textId="77777777" w:rsidR="00930E1E" w:rsidRDefault="00930E1E" w:rsidP="00930E1E">
      <w:r>
        <w:t>(</w:t>
      </w:r>
      <w:r>
        <w:rPr>
          <w:rFonts w:hint="eastAsia"/>
        </w:rPr>
        <w:t>六</w:t>
      </w:r>
      <w:r>
        <w:t>)</w:t>
      </w:r>
      <w:r>
        <w:rPr>
          <w:rFonts w:hint="eastAsia"/>
        </w:rPr>
        <w:t>设备维护检查</w:t>
      </w:r>
    </w:p>
    <w:p w14:paraId="69F75637" w14:textId="77777777" w:rsidR="00930E1E" w:rsidRDefault="00930E1E" w:rsidP="00930E1E">
      <w:r>
        <w:t xml:space="preserve">  </w:t>
      </w:r>
      <w:r>
        <w:rPr>
          <w:rFonts w:hint="eastAsia"/>
        </w:rPr>
        <w:t>频率：每周二次，每次二至三个设备。</w:t>
      </w:r>
    </w:p>
    <w:p w14:paraId="50B36EC5" w14:textId="77777777" w:rsidR="00930E1E" w:rsidRDefault="00930E1E" w:rsidP="00930E1E">
      <w:pPr>
        <w:jc w:val="center"/>
        <w:rPr>
          <w:rFonts w:eastAsia="黑体"/>
        </w:rPr>
      </w:pPr>
    </w:p>
    <w:p w14:paraId="0EAD5FE6" w14:textId="77777777" w:rsidR="00930E1E" w:rsidRDefault="00930E1E" w:rsidP="00930E1E">
      <w:pPr>
        <w:jc w:val="center"/>
        <w:rPr>
          <w:rFonts w:eastAsia="黑体"/>
        </w:rPr>
      </w:pPr>
      <w:r>
        <w:rPr>
          <w:rFonts w:eastAsia="黑体" w:hint="eastAsia"/>
        </w:rPr>
        <w:t>表</w:t>
      </w:r>
      <w:r>
        <w:t>11</w:t>
      </w:r>
      <w:r>
        <w:rPr>
          <w:rFonts w:eastAsia="黑体" w:hint="eastAsia"/>
        </w:rPr>
        <w:t>．</w:t>
      </w:r>
      <w:r>
        <w:t>2</w:t>
      </w:r>
      <w:r>
        <w:rPr>
          <w:rFonts w:eastAsia="黑体" w:hint="eastAsia"/>
        </w:rPr>
        <w:t>，</w:t>
      </w:r>
      <w:r>
        <w:t>10</w:t>
      </w:r>
      <w:r>
        <w:rPr>
          <w:rFonts w:hint="eastAsia"/>
        </w:rPr>
        <w:t xml:space="preserve">    </w:t>
      </w:r>
      <w:r>
        <w:rPr>
          <w:rFonts w:eastAsia="黑体" w:hint="eastAsia"/>
        </w:rPr>
        <w:t>设备维护稽查表</w:t>
      </w:r>
    </w:p>
    <w:p w14:paraId="2C44B659" w14:textId="77777777" w:rsidR="00930E1E" w:rsidRDefault="00930E1E" w:rsidP="00930E1E">
      <w:pPr>
        <w:rPr>
          <w:rFonts w:eastAsia="黑体"/>
        </w:rPr>
      </w:pPr>
    </w:p>
    <w:p w14:paraId="63144C39" w14:textId="77777777" w:rsidR="00930E1E" w:rsidRDefault="00930E1E" w:rsidP="00930E1E">
      <w:r>
        <w:rPr>
          <w:rFonts w:hint="eastAsia"/>
        </w:rPr>
        <w:t>设备名称：</w:t>
      </w:r>
      <w:r>
        <w:rPr>
          <w:rFonts w:hint="eastAsia"/>
        </w:rPr>
        <w:t xml:space="preserve">                             </w:t>
      </w:r>
      <w:r>
        <w:rPr>
          <w:rFonts w:hint="eastAsia"/>
        </w:rPr>
        <w:t>年</w:t>
      </w:r>
      <w: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  </w:t>
      </w:r>
      <w:r>
        <w:rPr>
          <w:rFonts w:hint="eastAsia"/>
        </w:rPr>
        <w:t>日</w:t>
      </w:r>
    </w:p>
    <w:p w14:paraId="1CBD0305" w14:textId="77777777" w:rsidR="00930E1E" w:rsidRDefault="00930E1E" w:rsidP="00930E1E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48"/>
        <w:gridCol w:w="1920"/>
        <w:gridCol w:w="2400"/>
      </w:tblGrid>
      <w:tr w:rsidR="00930E1E" w14:paraId="7415D82B" w14:textId="77777777" w:rsidTr="000D0D05">
        <w:tc>
          <w:tcPr>
            <w:tcW w:w="4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9A844" w14:textId="77777777" w:rsidR="00930E1E" w:rsidRDefault="00930E1E" w:rsidP="000D0D05">
            <w:r>
              <w:t xml:space="preserve">    </w:t>
            </w:r>
            <w:proofErr w:type="gramStart"/>
            <w:r>
              <w:rPr>
                <w:rFonts w:hint="eastAsia"/>
              </w:rPr>
              <w:t>稽</w:t>
            </w:r>
            <w:proofErr w:type="gramEnd"/>
            <w:r>
              <w:t xml:space="preserve">    </w:t>
            </w:r>
            <w:r>
              <w:rPr>
                <w:rFonts w:hint="eastAsia"/>
              </w:rPr>
              <w:t>查</w:t>
            </w:r>
            <w:r>
              <w:t xml:space="preserve">    </w:t>
            </w:r>
            <w:r>
              <w:rPr>
                <w:rFonts w:hint="eastAsia"/>
              </w:rPr>
              <w:t>项</w:t>
            </w:r>
            <w:r>
              <w:t xml:space="preserve">    </w:t>
            </w:r>
            <w:r>
              <w:rPr>
                <w:rFonts w:hint="eastAsia"/>
              </w:rPr>
              <w:t>目</w:t>
            </w:r>
            <w:r>
              <w:t xml:space="preserve">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8FD30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实际情形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5F506" w14:textId="77777777" w:rsidR="00930E1E" w:rsidRDefault="00930E1E" w:rsidP="000D0D05">
            <w:r>
              <w:t xml:space="preserve">    </w:t>
            </w:r>
            <w:r>
              <w:rPr>
                <w:rFonts w:hint="eastAsia"/>
              </w:rPr>
              <w:t>备</w:t>
            </w:r>
            <w:r>
              <w:t xml:space="preserve">        </w:t>
            </w:r>
            <w:r>
              <w:rPr>
                <w:rFonts w:hint="eastAsia"/>
              </w:rPr>
              <w:t>注</w:t>
            </w:r>
          </w:p>
        </w:tc>
      </w:tr>
      <w:tr w:rsidR="00930E1E" w14:paraId="304A45B1" w14:textId="77777777" w:rsidTr="000D0D05">
        <w:tc>
          <w:tcPr>
            <w:tcW w:w="4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2E688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附近的环境是否整洁</w:t>
            </w:r>
            <w:r>
              <w:t xml:space="preserve">  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29B17" w14:textId="77777777" w:rsidR="00930E1E" w:rsidRDefault="00930E1E" w:rsidP="000D0D05">
            <w:r>
              <w:t xml:space="preserve">    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49739" w14:textId="77777777" w:rsidR="00930E1E" w:rsidRDefault="00930E1E" w:rsidP="000D0D05">
            <w:r>
              <w:t xml:space="preserve">                </w:t>
            </w:r>
          </w:p>
        </w:tc>
      </w:tr>
      <w:tr w:rsidR="00930E1E" w14:paraId="63888040" w14:textId="77777777" w:rsidTr="000D0D05">
        <w:tc>
          <w:tcPr>
            <w:tcW w:w="4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064EE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是否</w:t>
            </w:r>
            <w:proofErr w:type="gramStart"/>
            <w:r>
              <w:rPr>
                <w:rFonts w:hint="eastAsia"/>
              </w:rPr>
              <w:t>依操作</w:t>
            </w:r>
            <w:proofErr w:type="gramEnd"/>
            <w:r>
              <w:rPr>
                <w:rFonts w:hint="eastAsia"/>
              </w:rPr>
              <w:t>标准操作</w:t>
            </w:r>
            <w:r>
              <w:t xml:space="preserve">  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B8D5" w14:textId="77777777" w:rsidR="00930E1E" w:rsidRDefault="00930E1E" w:rsidP="000D0D05">
            <w:r>
              <w:t xml:space="preserve">    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B89F6" w14:textId="77777777" w:rsidR="00930E1E" w:rsidRDefault="00930E1E" w:rsidP="000D0D05">
            <w:r>
              <w:t xml:space="preserve">                </w:t>
            </w:r>
          </w:p>
        </w:tc>
      </w:tr>
      <w:tr w:rsidR="00930E1E" w14:paraId="4BC876E5" w14:textId="77777777" w:rsidTr="000D0D05">
        <w:tc>
          <w:tcPr>
            <w:tcW w:w="4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D07F2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是否依规定保养</w:t>
            </w:r>
            <w:r>
              <w:t xml:space="preserve">      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68995" w14:textId="77777777" w:rsidR="00930E1E" w:rsidRDefault="00930E1E" w:rsidP="000D0D05">
            <w:r>
              <w:t xml:space="preserve">    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8FB95" w14:textId="77777777" w:rsidR="00930E1E" w:rsidRDefault="00930E1E" w:rsidP="000D0D05">
            <w:r>
              <w:t xml:space="preserve">                </w:t>
            </w:r>
          </w:p>
        </w:tc>
      </w:tr>
      <w:tr w:rsidR="00930E1E" w14:paraId="6FFF630B" w14:textId="77777777" w:rsidTr="000D0D05">
        <w:tc>
          <w:tcPr>
            <w:tcW w:w="4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5FB18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使用人对异常状况是否知晓处理程序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EA1A3" w14:textId="77777777" w:rsidR="00930E1E" w:rsidRDefault="00930E1E" w:rsidP="000D0D05">
            <w:r>
              <w:t xml:space="preserve">    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B9C7D" w14:textId="77777777" w:rsidR="00930E1E" w:rsidRDefault="00930E1E" w:rsidP="000D0D05">
            <w:r>
              <w:t xml:space="preserve">                </w:t>
            </w:r>
          </w:p>
        </w:tc>
      </w:tr>
      <w:tr w:rsidR="00930E1E" w14:paraId="1E6BA7B6" w14:textId="77777777" w:rsidTr="000D0D05">
        <w:tc>
          <w:tcPr>
            <w:tcW w:w="4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782AD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保养、修护是否有记录</w:t>
            </w:r>
            <w:r>
              <w:t xml:space="preserve">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CED0E" w14:textId="77777777" w:rsidR="00930E1E" w:rsidRDefault="00930E1E" w:rsidP="000D0D05">
            <w:r>
              <w:t xml:space="preserve">    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F137E" w14:textId="77777777" w:rsidR="00930E1E" w:rsidRDefault="00930E1E" w:rsidP="000D0D05">
            <w:r>
              <w:t xml:space="preserve">                </w:t>
            </w:r>
          </w:p>
        </w:tc>
      </w:tr>
      <w:tr w:rsidR="00930E1E" w14:paraId="617A70F7" w14:textId="77777777" w:rsidTr="000D0D05">
        <w:tc>
          <w:tcPr>
            <w:tcW w:w="4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DA9EA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其</w:t>
            </w:r>
            <w:r>
              <w:t xml:space="preserve">    </w:t>
            </w:r>
            <w:r>
              <w:rPr>
                <w:rFonts w:hint="eastAsia"/>
              </w:rPr>
              <w:t>他</w:t>
            </w:r>
            <w:r>
              <w:t xml:space="preserve">                      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C43B5" w14:textId="77777777" w:rsidR="00930E1E" w:rsidRDefault="00930E1E" w:rsidP="000D0D05">
            <w:r>
              <w:t xml:space="preserve">           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E5E74" w14:textId="77777777" w:rsidR="00930E1E" w:rsidRDefault="00930E1E" w:rsidP="000D0D05">
            <w:r>
              <w:t xml:space="preserve">                </w:t>
            </w:r>
          </w:p>
        </w:tc>
      </w:tr>
    </w:tbl>
    <w:p w14:paraId="314C91FE" w14:textId="77777777" w:rsidR="00930E1E" w:rsidRDefault="00930E1E" w:rsidP="00930E1E">
      <w:r>
        <w:t xml:space="preserve"> </w:t>
      </w:r>
    </w:p>
    <w:p w14:paraId="61898414" w14:textId="77777777" w:rsidR="00930E1E" w:rsidRDefault="00930E1E" w:rsidP="00930E1E">
      <w:pPr>
        <w:pStyle w:val="1"/>
      </w:pPr>
    </w:p>
    <w:p w14:paraId="739CE60E" w14:textId="77777777" w:rsidR="00930E1E" w:rsidRDefault="00930E1E" w:rsidP="00930E1E">
      <w:pPr>
        <w:pStyle w:val="1"/>
        <w:ind w:firstLine="425"/>
        <w:rPr>
          <w:sz w:val="24"/>
        </w:rPr>
      </w:pPr>
    </w:p>
    <w:p w14:paraId="65328B6A" w14:textId="77777777" w:rsidR="00930E1E" w:rsidRDefault="00930E1E" w:rsidP="00930E1E">
      <w:pPr>
        <w:pStyle w:val="1"/>
        <w:ind w:firstLine="425"/>
      </w:pPr>
      <w:r>
        <w:rPr>
          <w:rFonts w:hint="eastAsia"/>
          <w:sz w:val="24"/>
        </w:rPr>
        <w:t>（七）</w:t>
      </w:r>
      <w:r>
        <w:rPr>
          <w:rFonts w:hint="eastAsia"/>
        </w:rPr>
        <w:t>厂房安全卫生检查</w:t>
      </w:r>
    </w:p>
    <w:p w14:paraId="5F1B43BD" w14:textId="77777777" w:rsidR="00930E1E" w:rsidRDefault="00930E1E" w:rsidP="00930E1E">
      <w:pPr>
        <w:pStyle w:val="1"/>
        <w:ind w:firstLineChars="277" w:firstLine="665"/>
        <w:rPr>
          <w:sz w:val="24"/>
        </w:rPr>
      </w:pPr>
      <w:r>
        <w:rPr>
          <w:rFonts w:hint="eastAsia"/>
          <w:sz w:val="24"/>
        </w:rPr>
        <w:t>频率：每周一次。</w:t>
      </w:r>
    </w:p>
    <w:p w14:paraId="34028885" w14:textId="77777777" w:rsidR="00930E1E" w:rsidRDefault="00930E1E" w:rsidP="00930E1E">
      <w:pPr>
        <w:pStyle w:val="1"/>
        <w:ind w:firstLine="425"/>
        <w:rPr>
          <w:noProof/>
          <w:sz w:val="24"/>
        </w:rPr>
      </w:pPr>
    </w:p>
    <w:p w14:paraId="603C2E81" w14:textId="77777777" w:rsidR="00930E1E" w:rsidRDefault="00930E1E" w:rsidP="00930E1E">
      <w:pPr>
        <w:jc w:val="center"/>
      </w:pPr>
      <w:r>
        <w:rPr>
          <w:rFonts w:eastAsia="黑体" w:hint="eastAsia"/>
        </w:rPr>
        <w:t>表</w:t>
      </w:r>
      <w:r>
        <w:t>11</w:t>
      </w:r>
      <w:r>
        <w:rPr>
          <w:rFonts w:eastAsia="黑体" w:hint="eastAsia"/>
        </w:rPr>
        <w:t>．</w:t>
      </w:r>
      <w:r>
        <w:t>2</w:t>
      </w:r>
      <w:r>
        <w:rPr>
          <w:rFonts w:eastAsia="黑体" w:hint="eastAsia"/>
        </w:rPr>
        <w:t>．</w:t>
      </w:r>
      <w:r>
        <w:t>11</w:t>
      </w:r>
      <w:r>
        <w:rPr>
          <w:rFonts w:hint="eastAsia"/>
        </w:rPr>
        <w:t xml:space="preserve">    </w:t>
      </w:r>
      <w:r>
        <w:rPr>
          <w:rFonts w:eastAsia="黑体" w:hint="eastAsia"/>
        </w:rPr>
        <w:t>厂房安全卫生检查表</w:t>
      </w:r>
    </w:p>
    <w:p w14:paraId="7FD1030B" w14:textId="77777777" w:rsidR="00930E1E" w:rsidRDefault="00930E1E" w:rsidP="00930E1E">
      <w:pPr>
        <w:jc w:val="right"/>
      </w:pP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t xml:space="preserve">    </w:t>
      </w:r>
      <w:r>
        <w:rPr>
          <w:rFonts w:hint="eastAsia"/>
        </w:rPr>
        <w:t>月</w:t>
      </w:r>
      <w:r>
        <w:t xml:space="preserve">    </w:t>
      </w:r>
      <w:r>
        <w:rPr>
          <w:rFonts w:hint="eastAsia"/>
        </w:rPr>
        <w:t>日</w:t>
      </w:r>
    </w:p>
    <w:tbl>
      <w:tblPr>
        <w:tblW w:w="84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51"/>
        <w:gridCol w:w="1519"/>
        <w:gridCol w:w="1519"/>
      </w:tblGrid>
      <w:tr w:rsidR="00930E1E" w14:paraId="411E93FC" w14:textId="77777777" w:rsidTr="000D0D05">
        <w:trPr>
          <w:trHeight w:val="333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ECAB0" w14:textId="77777777" w:rsidR="00930E1E" w:rsidRDefault="00930E1E" w:rsidP="000D0D05">
            <w:r>
              <w:t xml:space="preserve">    </w:t>
            </w:r>
            <w:proofErr w:type="gramStart"/>
            <w:r>
              <w:rPr>
                <w:rFonts w:hint="eastAsia"/>
              </w:rPr>
              <w:t>稽</w:t>
            </w:r>
            <w:proofErr w:type="gramEnd"/>
            <w:r>
              <w:t xml:space="preserve">        </w:t>
            </w:r>
            <w:r>
              <w:rPr>
                <w:rFonts w:hint="eastAsia"/>
              </w:rPr>
              <w:t>查</w:t>
            </w:r>
            <w:r>
              <w:t xml:space="preserve">        </w:t>
            </w:r>
            <w:r>
              <w:rPr>
                <w:rFonts w:hint="eastAsia"/>
              </w:rPr>
              <w:t>项</w:t>
            </w:r>
            <w:r>
              <w:t xml:space="preserve">        </w:t>
            </w:r>
            <w:r>
              <w:rPr>
                <w:rFonts w:hint="eastAsia"/>
              </w:rPr>
              <w:t>目</w:t>
            </w:r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28800" w14:textId="77777777" w:rsidR="00930E1E" w:rsidRDefault="00930E1E" w:rsidP="000D0D05">
            <w:r>
              <w:t xml:space="preserve">  </w:t>
            </w:r>
            <w:r>
              <w:rPr>
                <w:rFonts w:hint="eastAsia"/>
              </w:rPr>
              <w:t>实际情况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8151C" w14:textId="77777777" w:rsidR="00930E1E" w:rsidRDefault="00930E1E" w:rsidP="000D0D05">
            <w:r>
              <w:t xml:space="preserve">  </w:t>
            </w:r>
            <w:r>
              <w:rPr>
                <w:rFonts w:hint="eastAsia"/>
              </w:rPr>
              <w:t>备</w:t>
            </w:r>
            <w:r>
              <w:t xml:space="preserve">    </w:t>
            </w:r>
            <w:r>
              <w:rPr>
                <w:rFonts w:hint="eastAsia"/>
              </w:rPr>
              <w:t>注</w:t>
            </w:r>
          </w:p>
        </w:tc>
      </w:tr>
      <w:tr w:rsidR="00930E1E" w14:paraId="6602C5E7" w14:textId="77777777" w:rsidTr="000D0D05">
        <w:trPr>
          <w:trHeight w:val="333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008F5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消防设备是否足够，放置地点是否适宜，且未失时效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473BF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950F0" w14:textId="77777777" w:rsidR="00930E1E" w:rsidRDefault="00930E1E" w:rsidP="000D0D05">
            <w:r>
              <w:t xml:space="preserve">          </w:t>
            </w:r>
          </w:p>
        </w:tc>
      </w:tr>
      <w:tr w:rsidR="00930E1E" w14:paraId="3C984745" w14:textId="77777777" w:rsidTr="000D0D05">
        <w:trPr>
          <w:trHeight w:val="317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F0A09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易燃物品是否存放妥当</w:t>
            </w:r>
            <w:r>
              <w:t xml:space="preserve">                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0C0F4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727A2" w14:textId="77777777" w:rsidR="00930E1E" w:rsidRDefault="00930E1E" w:rsidP="000D0D05">
            <w:r>
              <w:t xml:space="preserve">          </w:t>
            </w:r>
          </w:p>
        </w:tc>
      </w:tr>
      <w:tr w:rsidR="00930E1E" w14:paraId="3EACAE6E" w14:textId="77777777" w:rsidTr="000D0D05">
        <w:trPr>
          <w:trHeight w:val="333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2FE9B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操作人员使用的工具是否良好</w:t>
            </w:r>
            <w:r>
              <w:t xml:space="preserve">          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E404C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58217" w14:textId="77777777" w:rsidR="00930E1E" w:rsidRDefault="00930E1E" w:rsidP="000D0D05">
            <w:r>
              <w:t xml:space="preserve">          </w:t>
            </w:r>
          </w:p>
        </w:tc>
      </w:tr>
      <w:tr w:rsidR="00930E1E" w14:paraId="2BCFD7AC" w14:textId="77777777" w:rsidTr="000D0D05">
        <w:trPr>
          <w:trHeight w:val="333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C9864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特殊操作时，操作人员是否使用特殊安全防护器具</w:t>
            </w:r>
            <w:r>
              <w:t xml:space="preserve">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EF36B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D2777" w14:textId="77777777" w:rsidR="00930E1E" w:rsidRDefault="00930E1E" w:rsidP="000D0D05">
            <w:r>
              <w:t xml:space="preserve">          </w:t>
            </w:r>
          </w:p>
        </w:tc>
      </w:tr>
      <w:tr w:rsidR="00930E1E" w14:paraId="2CE7A996" w14:textId="77777777" w:rsidTr="000D0D05">
        <w:trPr>
          <w:trHeight w:val="333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1BA59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物料搬运设备是否运用灵活</w:t>
            </w:r>
            <w:r>
              <w:t xml:space="preserve">            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6D281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68777" w14:textId="77777777" w:rsidR="00930E1E" w:rsidRDefault="00930E1E" w:rsidP="000D0D05">
            <w:r>
              <w:t xml:space="preserve">          </w:t>
            </w:r>
          </w:p>
        </w:tc>
      </w:tr>
      <w:tr w:rsidR="00930E1E" w14:paraId="4E676037" w14:textId="77777777" w:rsidTr="000D0D05">
        <w:trPr>
          <w:trHeight w:val="317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1B2A9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是否于严禁吸烟处有吸烟的事情</w:t>
            </w:r>
            <w:r>
              <w:t xml:space="preserve">        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FEF10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30158" w14:textId="77777777" w:rsidR="00930E1E" w:rsidRDefault="00930E1E" w:rsidP="000D0D05">
            <w:r>
              <w:t xml:space="preserve">          </w:t>
            </w:r>
          </w:p>
        </w:tc>
      </w:tr>
      <w:tr w:rsidR="00930E1E" w14:paraId="1F355E18" w14:textId="77777777" w:rsidTr="000D0D05">
        <w:trPr>
          <w:trHeight w:val="333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2F040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是否有狂奔喧哗的事情</w:t>
            </w:r>
            <w:r>
              <w:t xml:space="preserve">                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7B207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563DF" w14:textId="77777777" w:rsidR="00930E1E" w:rsidRDefault="00930E1E" w:rsidP="000D0D05">
            <w:r>
              <w:t xml:space="preserve">          </w:t>
            </w:r>
          </w:p>
        </w:tc>
      </w:tr>
      <w:tr w:rsidR="00930E1E" w14:paraId="333F594E" w14:textId="77777777" w:rsidTr="000D0D05">
        <w:trPr>
          <w:trHeight w:val="333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790C4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光线、通风是否适宜</w:t>
            </w:r>
            <w:r>
              <w:t xml:space="preserve">                  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98512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2E385" w14:textId="77777777" w:rsidR="00930E1E" w:rsidRDefault="00930E1E" w:rsidP="000D0D05">
            <w:r>
              <w:t xml:space="preserve">          </w:t>
            </w:r>
          </w:p>
        </w:tc>
      </w:tr>
      <w:tr w:rsidR="00930E1E" w14:paraId="2BA59223" w14:textId="77777777" w:rsidTr="000D0D05">
        <w:trPr>
          <w:trHeight w:val="333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1E612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环境是否整洁、垃圾处理是否良好</w:t>
            </w:r>
            <w:r>
              <w:t xml:space="preserve">      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40720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20E26" w14:textId="77777777" w:rsidR="00930E1E" w:rsidRDefault="00930E1E" w:rsidP="000D0D05">
            <w:r>
              <w:t xml:space="preserve">          </w:t>
            </w:r>
          </w:p>
        </w:tc>
      </w:tr>
      <w:tr w:rsidR="00930E1E" w14:paraId="43EA9B26" w14:textId="77777777" w:rsidTr="000D0D05">
        <w:trPr>
          <w:trHeight w:val="317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40EE4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药品是否齐全</w:t>
            </w:r>
            <w:r>
              <w:t xml:space="preserve">                        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E536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4F012" w14:textId="77777777" w:rsidR="00930E1E" w:rsidRDefault="00930E1E" w:rsidP="000D0D05">
            <w:r>
              <w:t xml:space="preserve">          </w:t>
            </w:r>
          </w:p>
        </w:tc>
      </w:tr>
      <w:tr w:rsidR="00930E1E" w14:paraId="650BCC3A" w14:textId="77777777" w:rsidTr="000D0D05">
        <w:trPr>
          <w:trHeight w:val="333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ED045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停车场的车辆是否排列有序</w:t>
            </w:r>
            <w:r>
              <w:t xml:space="preserve">            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8B67D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DC7ED" w14:textId="77777777" w:rsidR="00930E1E" w:rsidRDefault="00930E1E" w:rsidP="000D0D05">
            <w:r>
              <w:t xml:space="preserve">          </w:t>
            </w:r>
          </w:p>
        </w:tc>
      </w:tr>
      <w:tr w:rsidR="00930E1E" w14:paraId="17BE096F" w14:textId="77777777" w:rsidTr="000D0D05">
        <w:trPr>
          <w:trHeight w:val="333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6B3F3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厕所是否清洁、设备是否良好</w:t>
            </w:r>
            <w:r>
              <w:t xml:space="preserve">          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233D0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A97CA" w14:textId="77777777" w:rsidR="00930E1E" w:rsidRDefault="00930E1E" w:rsidP="000D0D05">
            <w:r>
              <w:t xml:space="preserve">          </w:t>
            </w:r>
          </w:p>
        </w:tc>
      </w:tr>
      <w:tr w:rsidR="00930E1E" w14:paraId="75E3AE5C" w14:textId="77777777" w:rsidTr="000D0D05">
        <w:trPr>
          <w:trHeight w:val="333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CB446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用膳场所是否清洁、厨房是否整洁</w:t>
            </w:r>
            <w:r>
              <w:t xml:space="preserve">      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CD02C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B13CF" w14:textId="77777777" w:rsidR="00930E1E" w:rsidRDefault="00930E1E" w:rsidP="000D0D05">
            <w:r>
              <w:t xml:space="preserve">          </w:t>
            </w:r>
          </w:p>
        </w:tc>
      </w:tr>
      <w:tr w:rsidR="00930E1E" w14:paraId="6839FE0A" w14:textId="77777777" w:rsidTr="000D0D05">
        <w:trPr>
          <w:trHeight w:val="333"/>
        </w:trPr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4E82C" w14:textId="77777777" w:rsidR="00930E1E" w:rsidRDefault="00930E1E" w:rsidP="000D0D05">
            <w:r>
              <w:t xml:space="preserve"> </w:t>
            </w:r>
            <w:r>
              <w:rPr>
                <w:rFonts w:hint="eastAsia"/>
              </w:rPr>
              <w:t>其</w:t>
            </w:r>
            <w:r>
              <w:t xml:space="preserve">    </w:t>
            </w:r>
            <w:r>
              <w:rPr>
                <w:rFonts w:hint="eastAsia"/>
              </w:rPr>
              <w:t>他</w:t>
            </w:r>
            <w:r>
              <w:t xml:space="preserve">                            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BB76D" w14:textId="77777777" w:rsidR="00930E1E" w:rsidRDefault="00930E1E" w:rsidP="000D0D05">
            <w:r>
              <w:t xml:space="preserve">          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8A977" w14:textId="77777777" w:rsidR="00930E1E" w:rsidRDefault="00930E1E" w:rsidP="000D0D05">
            <w:r>
              <w:t xml:space="preserve">          </w:t>
            </w:r>
          </w:p>
        </w:tc>
      </w:tr>
    </w:tbl>
    <w:p w14:paraId="13D3AE3C" w14:textId="77777777" w:rsidR="00930E1E" w:rsidRDefault="00930E1E" w:rsidP="00930E1E">
      <w:r>
        <w:t xml:space="preserve"> </w:t>
      </w:r>
    </w:p>
    <w:p w14:paraId="3ACFFD27" w14:textId="77777777" w:rsidR="00930E1E" w:rsidRDefault="00930E1E" w:rsidP="00930E1E">
      <w:pPr>
        <w:pStyle w:val="1"/>
        <w:ind w:firstLine="425"/>
      </w:pPr>
      <w:r>
        <w:rPr>
          <w:rFonts w:hint="eastAsia"/>
        </w:rPr>
        <w:t>第八条</w:t>
      </w:r>
      <w:r>
        <w:t xml:space="preserve">  </w:t>
      </w:r>
      <w:r>
        <w:rPr>
          <w:rFonts w:hint="eastAsia"/>
        </w:rPr>
        <w:t>本规定经质量管理委员会核定后实施，修正时亦同。</w:t>
      </w:r>
    </w:p>
    <w:p w14:paraId="582F9456" w14:textId="77777777" w:rsidR="00930E1E" w:rsidRDefault="00930E1E" w:rsidP="00930E1E">
      <w:pPr>
        <w:rPr>
          <w:sz w:val="24"/>
        </w:rPr>
      </w:pPr>
      <w:r>
        <w:rPr>
          <w:rFonts w:hint="eastAsia"/>
          <w:sz w:val="24"/>
        </w:rPr>
        <w:t></w:t>
      </w:r>
    </w:p>
    <w:p w14:paraId="3F456E31" w14:textId="21737874" w:rsidR="00B22D9F" w:rsidRPr="00930E1E" w:rsidRDefault="00B22D9F" w:rsidP="00930E1E"/>
    <w:sectPr w:rsidR="00B22D9F" w:rsidRPr="00930E1E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497986" w14:textId="77777777" w:rsidR="00824ABA" w:rsidRDefault="00824ABA" w:rsidP="000F2CCD">
      <w:r>
        <w:separator/>
      </w:r>
    </w:p>
  </w:endnote>
  <w:endnote w:type="continuationSeparator" w:id="0">
    <w:p w14:paraId="0D0864A1" w14:textId="77777777" w:rsidR="00824ABA" w:rsidRDefault="00824ABA" w:rsidP="000F2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C6EC6F" w14:textId="77777777" w:rsidR="00824ABA" w:rsidRDefault="00824ABA" w:rsidP="000F2CCD">
      <w:r>
        <w:separator/>
      </w:r>
    </w:p>
  </w:footnote>
  <w:footnote w:type="continuationSeparator" w:id="0">
    <w:p w14:paraId="38B701CE" w14:textId="77777777" w:rsidR="00824ABA" w:rsidRDefault="00824ABA" w:rsidP="000F2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E1367" w14:textId="0BEFBF0D" w:rsidR="000F2CCD" w:rsidRPr="00B842EB" w:rsidRDefault="00AC640B" w:rsidP="001C32F7">
    <w:pPr>
      <w:pStyle w:val="a4"/>
      <w:tabs>
        <w:tab w:val="clear" w:pos="8306"/>
        <w:tab w:val="right" w:pos="6946"/>
      </w:tabs>
      <w:spacing w:before="240"/>
      <w:ind w:rightChars="580" w:right="1218"/>
      <w:jc w:val="right"/>
      <w:rPr>
        <w:sz w:val="21"/>
        <w:szCs w:val="21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DEC04A2" wp14:editId="72586401">
          <wp:simplePos x="0" y="0"/>
          <wp:positionH relativeFrom="column">
            <wp:posOffset>4558552</wp:posOffset>
          </wp:positionH>
          <wp:positionV relativeFrom="paragraph">
            <wp:posOffset>2893</wp:posOffset>
          </wp:positionV>
          <wp:extent cx="675341" cy="419980"/>
          <wp:effectExtent l="0" t="0" r="0" b="0"/>
          <wp:wrapNone/>
          <wp:docPr id="65505151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051514" name="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727" cy="4276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42EB" w:rsidRPr="00B842EB">
      <w:rPr>
        <w:noProof/>
        <w:color w:val="404040" w:themeColor="text1" w:themeTint="BF"/>
        <w:sz w:val="21"/>
        <w:szCs w:val="21"/>
      </w:rPr>
      <w:drawing>
        <wp:anchor distT="0" distB="0" distL="114300" distR="114300" simplePos="0" relativeHeight="251649024" behindDoc="0" locked="0" layoutInCell="1" allowOverlap="1" wp14:anchorId="3FEEC797" wp14:editId="16B83303">
          <wp:simplePos x="0" y="0"/>
          <wp:positionH relativeFrom="margin">
            <wp:align>center</wp:align>
          </wp:positionH>
          <wp:positionV relativeFrom="paragraph">
            <wp:posOffset>3301253</wp:posOffset>
          </wp:positionV>
          <wp:extent cx="5029368" cy="3083859"/>
          <wp:effectExtent l="0" t="0" r="0" b="2540"/>
          <wp:wrapNone/>
          <wp:docPr id="397863705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368" cy="30838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42EB" w:rsidRPr="00B842EB">
      <w:rPr>
        <w:rFonts w:ascii="等线" w:eastAsia="等线" w:hAnsi="等线" w:hint="eastAsia"/>
        <w:color w:val="404040" w:themeColor="text1" w:themeTint="BF"/>
        <w:sz w:val="21"/>
        <w:szCs w:val="21"/>
      </w:rPr>
      <w:t>广州</w:t>
    </w:r>
    <w:r w:rsidR="000F2CCD" w:rsidRPr="00B842EB">
      <w:rPr>
        <w:rFonts w:ascii="等线" w:eastAsia="等线" w:hAnsi="等线" w:hint="eastAsia"/>
        <w:color w:val="404040" w:themeColor="text1" w:themeTint="BF"/>
        <w:sz w:val="21"/>
        <w:szCs w:val="21"/>
      </w:rPr>
      <w:t>利佰特</w:t>
    </w:r>
    <w:r w:rsidR="00B842EB" w:rsidRPr="00B842EB">
      <w:rPr>
        <w:rFonts w:ascii="等线" w:eastAsia="等线" w:hAnsi="等线" w:hint="eastAsia"/>
        <w:color w:val="404040" w:themeColor="text1" w:themeTint="BF"/>
        <w:sz w:val="21"/>
        <w:szCs w:val="21"/>
      </w:rPr>
      <w:t>汽车部件有限公司</w:t>
    </w:r>
    <w:r w:rsidR="00BC670D" w:rsidRPr="00B842EB">
      <w:rPr>
        <w:noProof/>
        <w:sz w:val="21"/>
        <w:szCs w:val="21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CD"/>
    <w:rsid w:val="000F2CCD"/>
    <w:rsid w:val="001C32F7"/>
    <w:rsid w:val="00383603"/>
    <w:rsid w:val="00463F98"/>
    <w:rsid w:val="004E2C88"/>
    <w:rsid w:val="00601CE3"/>
    <w:rsid w:val="006D7206"/>
    <w:rsid w:val="007E4A1E"/>
    <w:rsid w:val="00824ABA"/>
    <w:rsid w:val="00880151"/>
    <w:rsid w:val="00930E1E"/>
    <w:rsid w:val="00A17760"/>
    <w:rsid w:val="00AA1080"/>
    <w:rsid w:val="00AC640B"/>
    <w:rsid w:val="00B22D9F"/>
    <w:rsid w:val="00B842EB"/>
    <w:rsid w:val="00BA5966"/>
    <w:rsid w:val="00BA6CC9"/>
    <w:rsid w:val="00BC670D"/>
    <w:rsid w:val="00F45E8C"/>
    <w:rsid w:val="00FA5FB7"/>
    <w:rsid w:val="00FE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BD923"/>
  <w15:chartTrackingRefBased/>
  <w15:docId w15:val="{B6AEB422-92FA-4F63-9A37-94D207EFB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0"/>
    <w:link w:val="20"/>
    <w:qFormat/>
    <w:rsid w:val="007E4A1E"/>
    <w:pPr>
      <w:keepNext/>
      <w:keepLines/>
      <w:adjustRightInd w:val="0"/>
      <w:spacing w:before="260" w:after="260" w:line="560" w:lineRule="atLeast"/>
      <w:jc w:val="center"/>
      <w:textAlignment w:val="baseline"/>
      <w:outlineLvl w:val="1"/>
    </w:pPr>
    <w:rPr>
      <w:rFonts w:ascii="Arial" w:eastAsia="黑体" w:hAnsi="Arial"/>
      <w:b/>
      <w:kern w:val="0"/>
      <w:sz w:val="3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0F2CCD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0F2CC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F2C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0F2CCD"/>
    <w:rPr>
      <w:sz w:val="18"/>
      <w:szCs w:val="18"/>
    </w:rPr>
  </w:style>
  <w:style w:type="character" w:customStyle="1" w:styleId="20">
    <w:name w:val="标题 2 字符"/>
    <w:basedOn w:val="a1"/>
    <w:link w:val="2"/>
    <w:rsid w:val="007E4A1E"/>
    <w:rPr>
      <w:rFonts w:ascii="Arial" w:eastAsia="黑体" w:hAnsi="Arial" w:cs="Times New Roman"/>
      <w:b/>
      <w:kern w:val="0"/>
      <w:sz w:val="30"/>
      <w:szCs w:val="20"/>
    </w:rPr>
  </w:style>
  <w:style w:type="paragraph" w:styleId="a0">
    <w:name w:val="Normal Indent"/>
    <w:basedOn w:val="a"/>
    <w:uiPriority w:val="99"/>
    <w:semiHidden/>
    <w:unhideWhenUsed/>
    <w:rsid w:val="007E4A1E"/>
    <w:pPr>
      <w:ind w:firstLineChars="200" w:firstLine="420"/>
    </w:pPr>
  </w:style>
  <w:style w:type="paragraph" w:customStyle="1" w:styleId="1">
    <w:name w:val="纯文本1"/>
    <w:basedOn w:val="a"/>
    <w:rsid w:val="00930E1E"/>
    <w:pPr>
      <w:adjustRightInd w:val="0"/>
      <w:textAlignment w:val="baseline"/>
    </w:pPr>
    <w:rPr>
      <w:rFonts w:ascii="宋体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D9C3E-9B3C-4C17-8E6E-C25833402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LBT-质量管理日常检查规定.docx</Template>
  <TotalTime>0</TotalTime>
  <Pages>5</Pages>
  <Words>915</Words>
  <Characters>5217</Characters>
  <Application>Microsoft Office Word</Application>
  <DocSecurity>0</DocSecurity>
  <Lines>43</Lines>
  <Paragraphs>12</Paragraphs>
  <ScaleCrop>false</ScaleCrop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 QQ</dc:creator>
  <cp:keywords/>
  <dc:description/>
  <cp:lastModifiedBy>PL QQ</cp:lastModifiedBy>
  <cp:revision>2</cp:revision>
  <dcterms:created xsi:type="dcterms:W3CDTF">2024-10-26T01:30:00Z</dcterms:created>
  <dcterms:modified xsi:type="dcterms:W3CDTF">2024-10-26T01:30:00Z</dcterms:modified>
</cp:coreProperties>
</file>